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C3" w:rsidRDefault="00BB59C3">
      <w:pPr>
        <w:sectPr w:rsidR="00BB59C3" w:rsidSect="003D16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105038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1210940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16D0">
                          <w:rPr>
                            <w:sz w:val="18"/>
                          </w:rPr>
                          <w:t xml:space="preserve"> : 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16D0">
                          <w:rPr>
                            <w:sz w:val="18"/>
                          </w:rPr>
                          <w:t xml:space="preserve"> K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.35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23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3D16D0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0320;mso-position-horizontal-relative:page;mso-position-vertical-relative:page">
            <v:imagedata r:id="rId5" o:title=""/>
            <w10:wrap anchorx="page" anchory="page"/>
          </v:shape>
        </w:pict>
      </w:r>
    </w:p>
    <w:p w:rsidR="00BB59C3" w:rsidRDefault="00BB59C3">
      <w:pPr>
        <w:sectPr w:rsidR="00BB59C3" w:rsidSect="003D16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109342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53.46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1210337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16D0">
                          <w:rPr>
                            <w:sz w:val="18"/>
                          </w:rPr>
                          <w:t xml:space="preserve"> : 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16D0">
                          <w:rPr>
                            <w:sz w:val="18"/>
                          </w:rPr>
                          <w:t xml:space="preserve"> K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74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3D16D0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5440;mso-position-horizontal-relative:page;mso-position-vertical-relative:page">
            <v:imagedata r:id="rId7" o:title=""/>
            <w10:wrap anchorx="page" anchory="page"/>
          </v:shape>
        </w:pict>
      </w:r>
    </w:p>
    <w:p w:rsidR="00BB59C3" w:rsidRDefault="00BB59C3">
      <w:pPr>
        <w:sectPr w:rsidR="00BB59C3" w:rsidSect="003D16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87.1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78555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878161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16D0">
                          <w:rPr>
                            <w:sz w:val="18"/>
                          </w:rPr>
                          <w:t xml:space="preserve"> : 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16D0">
                          <w:rPr>
                            <w:sz w:val="18"/>
                          </w:rPr>
                          <w:t xml:space="preserve"> K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260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3D16D0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BB59C3" w:rsidRDefault="00BB59C3">
      <w:pPr>
        <w:sectPr w:rsidR="00BB59C3" w:rsidSect="003D16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84.7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74613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854154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16D0">
                          <w:rPr>
                            <w:sz w:val="18"/>
                          </w:rPr>
                          <w:t xml:space="preserve"> : 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16D0">
                          <w:rPr>
                            <w:sz w:val="18"/>
                          </w:rPr>
                          <w:t xml:space="preserve"> K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3D16D0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BB59C3" w:rsidRDefault="00BB59C3">
      <w:pPr>
        <w:sectPr w:rsidR="00BB59C3" w:rsidSect="003D16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52.7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47717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529818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16D0">
                          <w:rPr>
                            <w:sz w:val="18"/>
                          </w:rPr>
                          <w:t xml:space="preserve"> : 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16D0">
                          <w:rPr>
                            <w:sz w:val="18"/>
                          </w:rPr>
                          <w:t xml:space="preserve"> K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2.147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3D16D0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BB59C3" w:rsidRDefault="00BB59C3">
      <w:pPr>
        <w:sectPr w:rsidR="00BB59C3" w:rsidSect="003D16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38.2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34646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386217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D16D0">
                          <w:rPr>
                            <w:sz w:val="18"/>
                          </w:rPr>
                          <w:t xml:space="preserve"> : 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D16D0">
                          <w:rPr>
                            <w:sz w:val="18"/>
                          </w:rPr>
                          <w:t xml:space="preserve"> K</w:t>
                        </w:r>
                        <w:r w:rsidRPr="003D16D0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16D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D16D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2.134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16D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21.02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3D16D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61.75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3D16D0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  <w:r w:rsidRPr="003D16D0">
                          <w:rPr>
                            <w:sz w:val="18"/>
                          </w:rPr>
                          <w:t>.60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3D16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3D16D0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3D16D0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BB59C3" w:rsidRDefault="00BB59C3">
      <w:r>
        <w:rPr>
          <w:noProof/>
        </w:rPr>
        <w:pict>
          <v:shape id="_x0000_s1056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105763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D32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D32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D32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D32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53.58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1210454</w:t>
                        </w: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BD32B1">
                          <w:rPr>
                            <w:sz w:val="18"/>
                          </w:rPr>
                          <w:t xml:space="preserve"> : </w:t>
                        </w:r>
                        <w:r w:rsidRPr="00BD32B1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BD32B1">
                          <w:rPr>
                            <w:sz w:val="18"/>
                          </w:rPr>
                          <w:t xml:space="preserve"> K</w:t>
                        </w:r>
                        <w:r w:rsidRPr="00BD32B1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D32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D32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D32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BD32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B59C3" w:rsidRPr="00BD32B1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B59C3" w:rsidRDefault="00BB59C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D32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D32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18.20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 w:rsidRPr="00BD32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57.06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59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B59C3" w:rsidRPr="00BD32B1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B59C3" w:rsidRDefault="00BB59C3" w:rsidP="00BD32B1">
                        <w:pPr>
                          <w:rPr>
                            <w:sz w:val="18"/>
                          </w:rPr>
                        </w:pPr>
                        <w:r w:rsidRPr="00BD32B1">
                          <w:rPr>
                            <w:sz w:val="18"/>
                          </w:rPr>
                          <w:t>.33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B59C3" w:rsidRDefault="00BB59C3" w:rsidP="00BD32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59C3" w:rsidRDefault="00BB59C3">
                  <w:pPr>
                    <w:rPr>
                      <w:sz w:val="18"/>
                    </w:rPr>
                  </w:pPr>
                </w:p>
                <w:p w:rsidR="00BB59C3" w:rsidRPr="00BD32B1" w:rsidRDefault="00BB59C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308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B59C3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B59C3" w:rsidRPr="00BD32B1" w:rsidRDefault="00BB59C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71040;mso-position-horizontal-relative:page;mso-position-vertical-relative:page">
            <v:imagedata r:id="rId17" o:title=""/>
            <w10:wrap anchorx="page" anchory="page"/>
          </v:shape>
        </w:pict>
      </w:r>
    </w:p>
    <w:sectPr w:rsidR="00BB59C3" w:rsidSect="00BD32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16D0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6D0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59C3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32B1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6</Words>
  <Characters>36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2012-05-08T06:01:00Z</dcterms:created>
  <dcterms:modified xsi:type="dcterms:W3CDTF">2012-05-08T06:17:00Z</dcterms:modified>
</cp:coreProperties>
</file>