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E6" w:rsidRDefault="003C03E6">
      <w:pPr>
        <w:sectPr w:rsidR="003C03E6" w:rsidSect="001F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107560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1210463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F4857">
                          <w:rPr>
                            <w:sz w:val="18"/>
                          </w:rPr>
                          <w:t xml:space="preserve"> : </w:t>
                        </w:r>
                        <w:r w:rsidRPr="001F4857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F4857">
                          <w:rPr>
                            <w:sz w:val="18"/>
                          </w:rPr>
                          <w:t xml:space="preserve"> K</w:t>
                        </w:r>
                        <w:r w:rsidRPr="001F4857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C03E6" w:rsidRPr="001F4857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 keV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55.52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.59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Pr="001F4857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C03E6" w:rsidRPr="001F4857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3C03E6" w:rsidRDefault="003C03E6">
      <w:pPr>
        <w:sectPr w:rsidR="003C03E6" w:rsidSect="001F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108330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53.47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1209273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F4857">
                          <w:rPr>
                            <w:sz w:val="18"/>
                          </w:rPr>
                          <w:t xml:space="preserve"> : </w:t>
                        </w:r>
                        <w:r w:rsidRPr="001F4857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F4857">
                          <w:rPr>
                            <w:sz w:val="18"/>
                          </w:rPr>
                          <w:t xml:space="preserve"> K</w:t>
                        </w:r>
                        <w:r w:rsidRPr="001F4857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485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F485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C03E6" w:rsidRPr="001F4857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485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26.38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14.50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22.93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1F485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41.82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1F4857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  <w:r w:rsidRPr="001F4857">
                          <w:rPr>
                            <w:sz w:val="18"/>
                          </w:rPr>
                          <w:t>.11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Pr="001F4857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C03E6" w:rsidRPr="001F4857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3C03E6" w:rsidRDefault="003C03E6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107388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E6D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E6D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E6D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E6D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1208538</w:t>
                        </w: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E6D3E">
                          <w:rPr>
                            <w:sz w:val="18"/>
                          </w:rPr>
                          <w:t xml:space="preserve"> : </w:t>
                        </w:r>
                        <w:r w:rsidRPr="005E6D3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E6D3E">
                          <w:rPr>
                            <w:sz w:val="18"/>
                          </w:rPr>
                          <w:t xml:space="preserve"> K</w:t>
                        </w:r>
                        <w:r w:rsidRPr="005E6D3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E6D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E6D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E6D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E6D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C03E6" w:rsidRPr="005E6D3E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2.415 keV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C03E6" w:rsidRDefault="003C03E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6D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6D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130.89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28.15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-57.61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-85.59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66.82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-4.35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 w:rsidRPr="005E6D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C03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C03E6" w:rsidRPr="005E6D3E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  <w:r w:rsidRPr="005E6D3E"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C03E6" w:rsidRDefault="003C03E6" w:rsidP="0015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C03E6" w:rsidRDefault="003C03E6">
                  <w:pPr>
                    <w:rPr>
                      <w:sz w:val="18"/>
                    </w:rPr>
                  </w:pPr>
                </w:p>
                <w:p w:rsidR="003C03E6" w:rsidRPr="005E6D3E" w:rsidRDefault="003C03E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C03E6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C03E6" w:rsidRPr="005E6D3E" w:rsidRDefault="003C03E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3C03E6" w:rsidSect="005E6D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4857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5707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1F4857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03E6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6D3E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2012-05-09T07:19:00Z</dcterms:created>
  <dcterms:modified xsi:type="dcterms:W3CDTF">2012-05-09T07:31:00Z</dcterms:modified>
</cp:coreProperties>
</file>