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61" w:rsidRDefault="00255961">
      <w:pPr>
        <w:sectPr w:rsidR="00255961" w:rsidSect="00690E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106314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53.30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1211188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90E07">
                          <w:rPr>
                            <w:sz w:val="18"/>
                          </w:rPr>
                          <w:t xml:space="preserve"> : </w:t>
                        </w:r>
                        <w:r w:rsidRPr="00690E07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90E07">
                          <w:rPr>
                            <w:sz w:val="18"/>
                          </w:rPr>
                          <w:t xml:space="preserve"> K</w:t>
                        </w:r>
                        <w:r w:rsidRPr="00690E07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255961" w:rsidRPr="00690E07" w:rsidRDefault="0025596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2.148, 2.629 keV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33.50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.43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Pr="00690E07" w:rsidRDefault="0025596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255961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55961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55961" w:rsidRPr="00690E07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255961" w:rsidRDefault="00255961">
      <w:pPr>
        <w:sectPr w:rsidR="00255961" w:rsidSect="00690E0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107962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53.20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1209093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90E07">
                          <w:rPr>
                            <w:sz w:val="18"/>
                          </w:rPr>
                          <w:t xml:space="preserve"> : </w:t>
                        </w:r>
                        <w:r w:rsidRPr="00690E07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90E07">
                          <w:rPr>
                            <w:sz w:val="18"/>
                          </w:rPr>
                          <w:t xml:space="preserve"> K</w:t>
                        </w:r>
                        <w:r w:rsidRPr="00690E07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255961" w:rsidRPr="00690E07" w:rsidRDefault="0025596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Pr="00690E07" w:rsidRDefault="0025596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255961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55961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55961" w:rsidRPr="00690E07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255961" w:rsidRDefault="00255961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106323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53.19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1209276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90E07">
                          <w:rPr>
                            <w:sz w:val="18"/>
                          </w:rPr>
                          <w:t xml:space="preserve"> : </w:t>
                        </w:r>
                        <w:r w:rsidRPr="00690E07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90E07">
                          <w:rPr>
                            <w:sz w:val="18"/>
                          </w:rPr>
                          <w:t xml:space="preserve"> K</w:t>
                        </w:r>
                        <w:r w:rsidRPr="00690E07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90E0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90E0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255961" w:rsidRPr="00690E07" w:rsidRDefault="0025596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2.134 keV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55961" w:rsidRDefault="0025596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90E0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13.82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 w:rsidRPr="00690E0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56.63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5596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55961" w:rsidRPr="00690E07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  <w:r w:rsidRPr="00690E07">
                          <w:rPr>
                            <w:sz w:val="18"/>
                          </w:rPr>
                          <w:t>.57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55961" w:rsidRDefault="00255961" w:rsidP="00F1629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55961" w:rsidRDefault="00255961">
                  <w:pPr>
                    <w:rPr>
                      <w:sz w:val="18"/>
                    </w:rPr>
                  </w:pPr>
                </w:p>
                <w:p w:rsidR="00255961" w:rsidRPr="00690E07" w:rsidRDefault="0025596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255961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55961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55961" w:rsidRPr="00690E07" w:rsidRDefault="0025596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255961" w:rsidSect="00690E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0E07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5961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0E0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30D4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1629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2012-05-09T07:46:00Z</dcterms:created>
  <dcterms:modified xsi:type="dcterms:W3CDTF">2012-05-09T07:52:00Z</dcterms:modified>
</cp:coreProperties>
</file>