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33" w:rsidRDefault="00BE4A33">
      <w:pPr>
        <w:sectPr w:rsidR="00BE4A33" w:rsidSect="00A7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106865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53.21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1210615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1452">
                          <w:rPr>
                            <w:sz w:val="18"/>
                          </w:rPr>
                          <w:t xml:space="preserve"> : 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1452">
                          <w:rPr>
                            <w:sz w:val="18"/>
                          </w:rPr>
                          <w:t xml:space="preserve"> K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4A33" w:rsidRPr="00A71452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BE4A33" w:rsidRDefault="00BE4A33">
      <w:pPr>
        <w:sectPr w:rsidR="00BE4A33" w:rsidSect="00A7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108520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53.27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1209955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1452">
                          <w:rPr>
                            <w:sz w:val="18"/>
                          </w:rPr>
                          <w:t xml:space="preserve"> : 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1452">
                          <w:rPr>
                            <w:sz w:val="18"/>
                          </w:rPr>
                          <w:t xml:space="preserve"> K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4A33" w:rsidRPr="00A71452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BE4A33" w:rsidRDefault="00BE4A33">
      <w:pPr>
        <w:sectPr w:rsidR="00BE4A33" w:rsidSect="00A7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88.1 s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79209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53.30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888422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1452">
                          <w:rPr>
                            <w:sz w:val="18"/>
                          </w:rPr>
                          <w:t xml:space="preserve"> : 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1452">
                          <w:rPr>
                            <w:sz w:val="18"/>
                          </w:rPr>
                          <w:t xml:space="preserve"> K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4A33" w:rsidRPr="00A71452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BE4A33" w:rsidRDefault="00BE4A33">
      <w:pPr>
        <w:sectPr w:rsidR="00BE4A33" w:rsidSect="00A7145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106737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53.26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1210323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1452">
                          <w:rPr>
                            <w:sz w:val="18"/>
                          </w:rPr>
                          <w:t xml:space="preserve"> : 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1452">
                          <w:rPr>
                            <w:sz w:val="18"/>
                          </w:rPr>
                          <w:t xml:space="preserve"> K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.39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4A33" w:rsidRPr="00A71452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BE4A33" w:rsidRDefault="00BE4A33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106785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53.28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1209081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1452">
                          <w:rPr>
                            <w:sz w:val="18"/>
                          </w:rPr>
                          <w:t xml:space="preserve"> : 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1452">
                          <w:rPr>
                            <w:sz w:val="18"/>
                          </w:rPr>
                          <w:t xml:space="preserve"> K</w:t>
                        </w:r>
                        <w:r w:rsidRPr="00A71452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145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145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4A33" w:rsidRDefault="00BE4A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145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 w:rsidRPr="00A7145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60.67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4A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4A33" w:rsidRPr="00A71452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  <w:r w:rsidRPr="00A71452">
                          <w:rPr>
                            <w:sz w:val="18"/>
                          </w:rPr>
                          <w:t>.53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4A33" w:rsidRDefault="00BE4A33" w:rsidP="00A7145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4A33" w:rsidRDefault="00BE4A33">
                  <w:pPr>
                    <w:rPr>
                      <w:sz w:val="18"/>
                    </w:rPr>
                  </w:pPr>
                </w:p>
                <w:p w:rsidR="00BE4A33" w:rsidRPr="00A71452" w:rsidRDefault="00BE4A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4A33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4A33" w:rsidRPr="00A71452" w:rsidRDefault="00BE4A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BE4A33" w:rsidSect="00A7145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1452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452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E4A33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2012-05-09T08:20:00Z</dcterms:created>
  <dcterms:modified xsi:type="dcterms:W3CDTF">2012-05-09T08:34:00Z</dcterms:modified>
</cp:coreProperties>
</file>