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F60" w:rsidRDefault="007A3F60">
      <w:pPr>
        <w:sectPr w:rsidR="007A3F60" w:rsidSect="000E18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111080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1208561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18C6">
                          <w:rPr>
                            <w:sz w:val="18"/>
                          </w:rPr>
                          <w:t xml:space="preserve"> : 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18C6">
                          <w:rPr>
                            <w:sz w:val="18"/>
                          </w:rPr>
                          <w:t xml:space="preserve"> K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2.136, 2.415 keV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.68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A3F60" w:rsidRPr="000E18C6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7A3F60" w:rsidRDefault="007A3F60">
      <w:pPr>
        <w:sectPr w:rsidR="007A3F60" w:rsidSect="000E18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110057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1209199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18C6">
                          <w:rPr>
                            <w:sz w:val="18"/>
                          </w:rPr>
                          <w:t xml:space="preserve"> : 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18C6">
                          <w:rPr>
                            <w:sz w:val="18"/>
                          </w:rPr>
                          <w:t xml:space="preserve"> K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.64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A3F60" w:rsidRPr="000E18C6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7A3F60" w:rsidRDefault="007A3F60">
      <w:pPr>
        <w:sectPr w:rsidR="007A3F60" w:rsidSect="000E18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108659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1208424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18C6">
                          <w:rPr>
                            <w:sz w:val="18"/>
                          </w:rPr>
                          <w:t xml:space="preserve"> : 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18C6">
                          <w:rPr>
                            <w:sz w:val="18"/>
                          </w:rPr>
                          <w:t xml:space="preserve"> K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2.415 keV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26.32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-15.41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.33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A3F60" w:rsidRPr="000E18C6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7A3F60" w:rsidRDefault="007A3F60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110055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1209462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E18C6">
                          <w:rPr>
                            <w:sz w:val="18"/>
                          </w:rPr>
                          <w:t xml:space="preserve"> : 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E18C6">
                          <w:rPr>
                            <w:sz w:val="18"/>
                          </w:rPr>
                          <w:t xml:space="preserve"> K</w:t>
                        </w:r>
                        <w:r w:rsidRPr="000E18C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E18C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E18C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A3F60" w:rsidRDefault="007A3F6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E18C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29.90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13.38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-15.76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 w:rsidRPr="000E18C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58.54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A3F6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A3F60" w:rsidRPr="000E18C6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  <w:r w:rsidRPr="000E18C6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A3F60" w:rsidRDefault="007A3F60" w:rsidP="000E18C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A3F60" w:rsidRDefault="007A3F60">
                  <w:pPr>
                    <w:rPr>
                      <w:sz w:val="18"/>
                    </w:rPr>
                  </w:pPr>
                </w:p>
                <w:p w:rsidR="007A3F60" w:rsidRPr="000E18C6" w:rsidRDefault="007A3F6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A3F60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A3F60" w:rsidRPr="000E18C6" w:rsidRDefault="007A3F6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7A3F60" w:rsidSect="000E18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18C6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18C6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3F60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2012-05-09T06:55:00Z</dcterms:created>
  <dcterms:modified xsi:type="dcterms:W3CDTF">2012-05-09T07:14:00Z</dcterms:modified>
</cp:coreProperties>
</file>