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FB" w:rsidRDefault="00083CFB">
      <w:pPr>
        <w:sectPr w:rsidR="00083CFB" w:rsidSect="006C4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113261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53.59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1207569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C4A5B">
                          <w:rPr>
                            <w:sz w:val="18"/>
                          </w:rPr>
                          <w:t xml:space="preserve"> : 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C4A5B">
                          <w:rPr>
                            <w:sz w:val="18"/>
                          </w:rPr>
                          <w:t xml:space="preserve"> K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21.95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.57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98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6C4A5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7760;mso-position-horizontal-relative:page;mso-position-vertical-relative:page">
            <v:imagedata r:id="rId5" o:title=""/>
            <w10:wrap anchorx="page" anchory="page"/>
          </v:shape>
        </w:pict>
      </w:r>
    </w:p>
    <w:p w:rsidR="00083CFB" w:rsidRDefault="00083CFB">
      <w:pPr>
        <w:sectPr w:rsidR="00083CFB" w:rsidSect="006C4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112853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53.64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1206527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C4A5B">
                          <w:rPr>
                            <w:sz w:val="18"/>
                          </w:rPr>
                          <w:t xml:space="preserve"> : 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C4A5B">
                          <w:rPr>
                            <w:sz w:val="18"/>
                          </w:rPr>
                          <w:t xml:space="preserve"> K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.71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49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6C4A5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2880;mso-position-horizontal-relative:page;mso-position-vertical-relative:page">
            <v:imagedata r:id="rId7" o:title=""/>
            <w10:wrap anchorx="page" anchory="page"/>
          </v:shape>
        </w:pict>
      </w:r>
    </w:p>
    <w:p w:rsidR="00083CFB" w:rsidRDefault="00083CFB">
      <w:pPr>
        <w:sectPr w:rsidR="00083CFB" w:rsidSect="006C4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109683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53.60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1209480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C4A5B">
                          <w:rPr>
                            <w:sz w:val="18"/>
                          </w:rPr>
                          <w:t xml:space="preserve"> : 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C4A5B">
                          <w:rPr>
                            <w:sz w:val="18"/>
                          </w:rPr>
                          <w:t xml:space="preserve"> K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2.147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24.42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.44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00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6C4A5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48000;mso-position-horizontal-relative:page;mso-position-vertical-relative:page">
            <v:imagedata r:id="rId9" o:title=""/>
            <w10:wrap anchorx="page" anchory="page"/>
          </v:shape>
        </w:pict>
      </w:r>
    </w:p>
    <w:p w:rsidR="00083CFB" w:rsidRDefault="00083CFB">
      <w:pPr>
        <w:sectPr w:rsidR="00083CFB" w:rsidSect="006C4A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111047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53.56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1210169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C4A5B">
                          <w:rPr>
                            <w:sz w:val="18"/>
                          </w:rPr>
                          <w:t xml:space="preserve"> : 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C4A5B">
                          <w:rPr>
                            <w:sz w:val="18"/>
                          </w:rPr>
                          <w:t xml:space="preserve"> K</w:t>
                        </w:r>
                        <w:r w:rsidRPr="006C4A5B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C4A5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C4A5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C4A5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10.86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-10.35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6C4A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59.24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6C4A5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  <w:r w:rsidRPr="006C4A5B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6C4A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6C4A5B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516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6C4A5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3120;mso-position-horizontal-relative:page;mso-position-vertical-relative:page">
            <v:imagedata r:id="rId11" o:title=""/>
            <w10:wrap anchorx="page" anchory="page"/>
          </v:shape>
        </w:pict>
      </w:r>
    </w:p>
    <w:p w:rsidR="00083CFB" w:rsidRDefault="00083CFB">
      <w:pPr>
        <w:sectPr w:rsidR="00083CFB" w:rsidSect="00F63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112455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53.50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1208256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31AC">
                          <w:rPr>
                            <w:sz w:val="18"/>
                          </w:rPr>
                          <w:t xml:space="preserve"> : </w:t>
                        </w:r>
                        <w:r w:rsidRPr="00F631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31AC">
                          <w:rPr>
                            <w:sz w:val="18"/>
                          </w:rPr>
                          <w:t xml:space="preserve"> K</w:t>
                        </w:r>
                        <w:r w:rsidRPr="00F631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F631AC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22.06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.56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F631AC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02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F631AC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58240;mso-position-horizontal-relative:page;mso-position-vertical-relative:page">
            <v:imagedata r:id="rId13" o:title=""/>
            <w10:wrap anchorx="page" anchory="page"/>
          </v:shape>
        </w:pict>
      </w:r>
    </w:p>
    <w:p w:rsidR="00083CFB" w:rsidRDefault="00083CFB">
      <w:pPr>
        <w:sectPr w:rsidR="00083CFB" w:rsidSect="00F63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111222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1207996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31AC">
                          <w:rPr>
                            <w:sz w:val="18"/>
                          </w:rPr>
                          <w:t xml:space="preserve"> : </w:t>
                        </w:r>
                        <w:r w:rsidRPr="00F631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31AC">
                          <w:rPr>
                            <w:sz w:val="18"/>
                          </w:rPr>
                          <w:t xml:space="preserve"> K</w:t>
                        </w:r>
                        <w:r w:rsidRPr="00F631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F631AC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2.146, 2.424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33.18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49.00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F631AC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F631AC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083CFB" w:rsidRDefault="00083CFB">
      <w:pPr>
        <w:sectPr w:rsidR="00083CFB" w:rsidSect="00F631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111369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53.61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1208815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31AC">
                          <w:rPr>
                            <w:sz w:val="18"/>
                          </w:rPr>
                          <w:t xml:space="preserve"> : </w:t>
                        </w:r>
                        <w:r w:rsidRPr="00F631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31AC">
                          <w:rPr>
                            <w:sz w:val="18"/>
                          </w:rPr>
                          <w:t xml:space="preserve"> K</w:t>
                        </w:r>
                        <w:r w:rsidRPr="00F631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31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31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F631AC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31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46.02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-11.72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F631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46.48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F631AC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  <w:r w:rsidRPr="00F631AC"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F631AC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F631AC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083CFB" w:rsidRDefault="00083CFB">
      <w:r>
        <w:rPr>
          <w:noProof/>
        </w:rPr>
        <w:pict>
          <v:shape id="_x0000_s1061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110332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B7D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B7D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B7D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B7D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53.60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1209128</w:t>
                        </w: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B7DF5">
                          <w:rPr>
                            <w:sz w:val="18"/>
                          </w:rPr>
                          <w:t xml:space="preserve"> : </w:t>
                        </w:r>
                        <w:r w:rsidRPr="00AB7DF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B7DF5">
                          <w:rPr>
                            <w:sz w:val="18"/>
                          </w:rPr>
                          <w:t xml:space="preserve"> K</w:t>
                        </w:r>
                        <w:r w:rsidRPr="00AB7DF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B7D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B7D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B7D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B7D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083CFB" w:rsidRPr="00AB7DF5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2.148 keV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3CFB" w:rsidRDefault="00083C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B7D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B7D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24.04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 w:rsidRPr="00AB7D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51.48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3C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3CFB" w:rsidRPr="00AB7DF5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  <w:r w:rsidRPr="00AB7DF5">
                          <w:rPr>
                            <w:sz w:val="18"/>
                          </w:rPr>
                          <w:t>.43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3CFB" w:rsidRDefault="00083CFB" w:rsidP="00AB7D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3CFB" w:rsidRDefault="00083CFB">
                  <w:pPr>
                    <w:rPr>
                      <w:sz w:val="18"/>
                    </w:rPr>
                  </w:pPr>
                </w:p>
                <w:p w:rsidR="00083CFB" w:rsidRPr="00AB7DF5" w:rsidRDefault="00083C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7564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83CFB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3CFB" w:rsidRPr="00AB7DF5" w:rsidRDefault="00083C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73600;mso-position-horizontal-relative:page;mso-position-vertical-relative:page">
            <v:imagedata r:id="rId19" o:title=""/>
            <w10:wrap anchorx="page" anchory="page"/>
          </v:shape>
        </w:pict>
      </w:r>
    </w:p>
    <w:sectPr w:rsidR="00083CFB" w:rsidSect="00AB7D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4A5B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83CFB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4A5B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B7DF5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631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8</Pages>
  <Words>7</Words>
  <Characters>41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2012-05-22T07:30:00Z</dcterms:created>
  <dcterms:modified xsi:type="dcterms:W3CDTF">2012-05-22T08:02:00Z</dcterms:modified>
</cp:coreProperties>
</file>