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9D" w:rsidRDefault="00CB579D">
      <w:pPr>
        <w:sectPr w:rsidR="00CB579D" w:rsidSect="004917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109511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1210348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9177F">
                          <w:rPr>
                            <w:sz w:val="18"/>
                          </w:rPr>
                          <w:t xml:space="preserve"> : 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9177F">
                          <w:rPr>
                            <w:sz w:val="18"/>
                          </w:rPr>
                          <w:t xml:space="preserve"> K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 keV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.62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B579D" w:rsidRPr="0049177F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CB579D" w:rsidRDefault="00CB579D">
      <w:pPr>
        <w:sectPr w:rsidR="00CB579D" w:rsidSect="004917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108969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1209610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9177F">
                          <w:rPr>
                            <w:sz w:val="18"/>
                          </w:rPr>
                          <w:t xml:space="preserve"> : 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9177F">
                          <w:rPr>
                            <w:sz w:val="18"/>
                          </w:rPr>
                          <w:t xml:space="preserve"> K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2.420 keV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.58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B579D" w:rsidRPr="0049177F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CB579D" w:rsidRDefault="00CB579D">
      <w:pPr>
        <w:sectPr w:rsidR="00CB579D" w:rsidSect="004917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110185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53.57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1209962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9177F">
                          <w:rPr>
                            <w:sz w:val="18"/>
                          </w:rPr>
                          <w:t xml:space="preserve"> : 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9177F">
                          <w:rPr>
                            <w:sz w:val="18"/>
                          </w:rPr>
                          <w:t xml:space="preserve"> K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2.425 keV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.91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B579D" w:rsidRPr="0049177F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CB579D" w:rsidRDefault="00CB579D">
      <w:pPr>
        <w:sectPr w:rsidR="00CB579D" w:rsidSect="004917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93.3 s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86488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940071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9177F">
                          <w:rPr>
                            <w:sz w:val="18"/>
                          </w:rPr>
                          <w:t xml:space="preserve"> : 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9177F">
                          <w:rPr>
                            <w:sz w:val="18"/>
                          </w:rPr>
                          <w:t xml:space="preserve"> K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.50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B579D" w:rsidRPr="0049177F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CB579D" w:rsidRDefault="00CB579D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90.0 s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82317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907890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9177F">
                          <w:rPr>
                            <w:sz w:val="18"/>
                          </w:rPr>
                          <w:t xml:space="preserve"> : 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9177F">
                          <w:rPr>
                            <w:sz w:val="18"/>
                          </w:rPr>
                          <w:t xml:space="preserve"> K</w:t>
                        </w:r>
                        <w:r w:rsidRPr="0049177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17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917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B579D" w:rsidRDefault="00CB579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17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 w:rsidRPr="004917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60.64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B57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B579D" w:rsidRPr="0049177F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  <w:r w:rsidRPr="0049177F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B579D" w:rsidRDefault="00CB579D" w:rsidP="004917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B579D" w:rsidRDefault="00CB579D">
                  <w:pPr>
                    <w:rPr>
                      <w:sz w:val="18"/>
                    </w:rPr>
                  </w:pPr>
                </w:p>
                <w:p w:rsidR="00CB579D" w:rsidRPr="0049177F" w:rsidRDefault="00CB57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B579D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B579D" w:rsidRPr="0049177F" w:rsidRDefault="00CB579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CB579D" w:rsidSect="004917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177F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081B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D02"/>
    <w:rsid w:val="00482EC0"/>
    <w:rsid w:val="00490272"/>
    <w:rsid w:val="0049177F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D60CB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B579D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2012-05-23T05:15:00Z</dcterms:created>
  <dcterms:modified xsi:type="dcterms:W3CDTF">2012-05-23T05:27:00Z</dcterms:modified>
</cp:coreProperties>
</file>