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277" w:rsidRDefault="00DD1277">
      <w:pPr>
        <w:sectPr w:rsidR="00DD1277" w:rsidSect="00282AF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106409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82AF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82AF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82AF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82AF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53.48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1211515</w:t>
                        </w: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282AF1">
                          <w:rPr>
                            <w:sz w:val="18"/>
                          </w:rPr>
                          <w:t xml:space="preserve"> : </w:t>
                        </w:r>
                        <w:r w:rsidRPr="00282AF1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282AF1">
                          <w:rPr>
                            <w:sz w:val="18"/>
                          </w:rPr>
                          <w:t xml:space="preserve"> K</w:t>
                        </w:r>
                        <w:r w:rsidRPr="00282AF1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82AF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82AF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82AF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282AF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DD1277" w:rsidRPr="00282AF1" w:rsidRDefault="00DD127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2.138, 2.420 keV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82AF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82AF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5.53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10.72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27.22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-1.20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-2.62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-6.89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64.55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2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D1277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.32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D1277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D1277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D1277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D1277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D1277" w:rsidRDefault="00DD1277">
                  <w:pPr>
                    <w:rPr>
                      <w:sz w:val="18"/>
                    </w:rPr>
                  </w:pPr>
                </w:p>
                <w:p w:rsidR="00DD1277" w:rsidRPr="00282AF1" w:rsidRDefault="00DD127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516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DD1277" w:rsidRDefault="00DD127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D1277" w:rsidRDefault="00DD127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D1277" w:rsidRPr="00282AF1" w:rsidRDefault="00DD127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3120;mso-position-horizontal-relative:page;mso-position-vertical-relative:page">
            <v:imagedata r:id="rId5" o:title=""/>
            <w10:wrap anchorx="page" anchory="page"/>
          </v:shape>
        </w:pict>
      </w:r>
    </w:p>
    <w:p w:rsidR="00DD1277" w:rsidRDefault="00DD1277"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106850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82AF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82AF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82AF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82AF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53.49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1210815</w:t>
                        </w: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282AF1">
                          <w:rPr>
                            <w:sz w:val="18"/>
                          </w:rPr>
                          <w:t xml:space="preserve"> : </w:t>
                        </w:r>
                        <w:r w:rsidRPr="00282AF1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282AF1">
                          <w:rPr>
                            <w:sz w:val="18"/>
                          </w:rPr>
                          <w:t xml:space="preserve"> K</w:t>
                        </w:r>
                        <w:r w:rsidRPr="00282AF1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82AF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82AF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82AF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282AF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DD1277" w:rsidRPr="00282AF1" w:rsidRDefault="00DD127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2.141, 2.420 keV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D1277" w:rsidRDefault="00DD127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82AF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82AF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7.06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11.83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28.53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2.51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-3.25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-2.16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-10.03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277" w:rsidRPr="00282AF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64.36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D12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D1277" w:rsidRPr="00282AF1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D1277" w:rsidRDefault="00DD1277" w:rsidP="00451084">
                        <w:pPr>
                          <w:rPr>
                            <w:sz w:val="18"/>
                          </w:rPr>
                        </w:pPr>
                        <w:r w:rsidRPr="00282AF1">
                          <w:rPr>
                            <w:sz w:val="18"/>
                          </w:rPr>
                          <w:t>.24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D1277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D1277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D1277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D1277" w:rsidRDefault="00DD1277" w:rsidP="0045108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D1277" w:rsidRDefault="00DD1277">
                  <w:pPr>
                    <w:rPr>
                      <w:sz w:val="18"/>
                    </w:rPr>
                  </w:pPr>
                </w:p>
                <w:p w:rsidR="00DD1277" w:rsidRPr="00282AF1" w:rsidRDefault="00DD127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6028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DD1277" w:rsidRDefault="00DD127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D1277" w:rsidRDefault="00DD127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D1277" w:rsidRPr="00282AF1" w:rsidRDefault="00DD127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8240;mso-position-horizontal-relative:page;mso-position-vertical-relative:page">
            <v:imagedata r:id="rId7" o:title=""/>
            <w10:wrap anchorx="page" anchory="page"/>
          </v:shape>
        </w:pict>
      </w:r>
    </w:p>
    <w:sectPr w:rsidR="00DD1277" w:rsidSect="00282AF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2AF1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1D51"/>
    <w:rsid w:val="00073032"/>
    <w:rsid w:val="00073982"/>
    <w:rsid w:val="00073AE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27724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AF1"/>
    <w:rsid w:val="00282C2B"/>
    <w:rsid w:val="00283179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D43B0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26A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D1C3B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244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51084"/>
    <w:rsid w:val="00462B50"/>
    <w:rsid w:val="00465729"/>
    <w:rsid w:val="004728E6"/>
    <w:rsid w:val="00472943"/>
    <w:rsid w:val="00474E5B"/>
    <w:rsid w:val="00477D02"/>
    <w:rsid w:val="00482EC0"/>
    <w:rsid w:val="00490272"/>
    <w:rsid w:val="0049197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B4DEC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0664"/>
    <w:rsid w:val="005E1BFE"/>
    <w:rsid w:val="005E2071"/>
    <w:rsid w:val="005E346A"/>
    <w:rsid w:val="005E78BC"/>
    <w:rsid w:val="005F4BDA"/>
    <w:rsid w:val="005F5B42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2CF7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253D"/>
    <w:rsid w:val="006E308C"/>
    <w:rsid w:val="006E715C"/>
    <w:rsid w:val="006F0C69"/>
    <w:rsid w:val="006F3FC5"/>
    <w:rsid w:val="006F4E6C"/>
    <w:rsid w:val="006F5A9E"/>
    <w:rsid w:val="00702671"/>
    <w:rsid w:val="007030D4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35B20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B5CB0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6431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036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211B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D4C68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5626"/>
    <w:rsid w:val="00A16017"/>
    <w:rsid w:val="00A16263"/>
    <w:rsid w:val="00A2544D"/>
    <w:rsid w:val="00A25F7A"/>
    <w:rsid w:val="00A27111"/>
    <w:rsid w:val="00A37C0F"/>
    <w:rsid w:val="00A4116A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16FA"/>
    <w:rsid w:val="00A9674C"/>
    <w:rsid w:val="00A96B99"/>
    <w:rsid w:val="00AA0953"/>
    <w:rsid w:val="00AA0BCE"/>
    <w:rsid w:val="00AB2132"/>
    <w:rsid w:val="00AB2322"/>
    <w:rsid w:val="00AC021C"/>
    <w:rsid w:val="00AC05BB"/>
    <w:rsid w:val="00AC15D1"/>
    <w:rsid w:val="00AC4503"/>
    <w:rsid w:val="00AC63F0"/>
    <w:rsid w:val="00AC67E3"/>
    <w:rsid w:val="00AC6E01"/>
    <w:rsid w:val="00AD1563"/>
    <w:rsid w:val="00AD4B73"/>
    <w:rsid w:val="00AD5DD5"/>
    <w:rsid w:val="00AD60CB"/>
    <w:rsid w:val="00AE1A27"/>
    <w:rsid w:val="00AE212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5B4C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6E35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B15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4D69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277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65AB8"/>
    <w:rsid w:val="00E71591"/>
    <w:rsid w:val="00E72B0D"/>
    <w:rsid w:val="00E7660D"/>
    <w:rsid w:val="00E77194"/>
    <w:rsid w:val="00E803A6"/>
    <w:rsid w:val="00E82EC8"/>
    <w:rsid w:val="00E86674"/>
    <w:rsid w:val="00E86A62"/>
    <w:rsid w:val="00E940C4"/>
    <w:rsid w:val="00E97C86"/>
    <w:rsid w:val="00EA13FE"/>
    <w:rsid w:val="00EA7193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4DE8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4CB2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1</Pages>
  <Words>1</Words>
  <Characters>11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2012-05-23T05:40:00Z</dcterms:created>
  <dcterms:modified xsi:type="dcterms:W3CDTF">2012-05-23T05:50:00Z</dcterms:modified>
</cp:coreProperties>
</file>