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2CE" w:rsidRDefault="00DE72CE">
      <w:pPr>
        <w:sectPr w:rsidR="00DE72CE" w:rsidSect="006557E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110470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557E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557E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557E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557E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53.59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1209529</w:t>
                        </w: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6557EA">
                          <w:rPr>
                            <w:sz w:val="18"/>
                          </w:rPr>
                          <w:t xml:space="preserve"> : </w:t>
                        </w:r>
                        <w:r w:rsidRPr="006557EA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6557EA">
                          <w:rPr>
                            <w:sz w:val="18"/>
                          </w:rPr>
                          <w:t xml:space="preserve"> K</w:t>
                        </w:r>
                        <w:r w:rsidRPr="006557EA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557E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557E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557E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6557E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DE72CE" w:rsidRPr="006557EA" w:rsidRDefault="00DE72C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8512;mso-wrap-style:tight;mso-position-horizontal-relative:page;mso-position-vertical-relative:page" stroked="f">
            <v:textbox inset="5.85pt,.7pt,5.85pt,.7pt">
              <w:txbxContent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2.140, 2.415 keV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557E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557E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6.61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9.62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22.67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-4.81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60.78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E72CE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.51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72CE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72CE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72CE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E72CE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Pr="006557EA" w:rsidRDefault="00DE72C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748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6464;mso-position-horizontal-relative:page;mso-position-vertical-relative:page">
            <v:textbox inset="5.85pt,.7pt,5.85pt,.7pt">
              <w:txbxContent>
                <w:p w:rsidR="00DE72CE" w:rsidRDefault="00DE72C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E72CE" w:rsidRDefault="00DE72C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E72CE" w:rsidRPr="006557EA" w:rsidRDefault="00DE72C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5440;mso-position-horizontal-relative:page;mso-position-vertical-relative:page">
            <v:imagedata r:id="rId5" o:title=""/>
            <w10:wrap anchorx="page" anchory="page"/>
          </v:shape>
        </w:pict>
      </w:r>
    </w:p>
    <w:p w:rsidR="00DE72CE" w:rsidRDefault="00DE72CE">
      <w:pPr>
        <w:sectPr w:rsidR="00DE72CE" w:rsidSect="006557E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110383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557E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557E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557E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557E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53.53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1208855</w:t>
                        </w: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6557EA">
                          <w:rPr>
                            <w:sz w:val="18"/>
                          </w:rPr>
                          <w:t xml:space="preserve"> : </w:t>
                        </w:r>
                        <w:r w:rsidRPr="006557EA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6557EA">
                          <w:rPr>
                            <w:sz w:val="18"/>
                          </w:rPr>
                          <w:t xml:space="preserve"> K</w:t>
                        </w:r>
                        <w:r w:rsidRPr="006557EA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557E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557E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557E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6557E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DE72CE" w:rsidRPr="006557EA" w:rsidRDefault="00DE72C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2.142 keV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557E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557E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17.50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11.89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8.91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4.74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55.50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E72CE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.80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72CE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72CE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72CE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E72CE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Pr="006557EA" w:rsidRDefault="00DE72C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260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DE72CE" w:rsidRDefault="00DE72C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E72CE" w:rsidRDefault="00DE72C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E72CE" w:rsidRPr="006557EA" w:rsidRDefault="00DE72C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0560;mso-position-horizontal-relative:page;mso-position-vertical-relative:page">
            <v:imagedata r:id="rId7" o:title=""/>
            <w10:wrap anchorx="page" anchory="page"/>
          </v:shape>
        </w:pict>
      </w:r>
    </w:p>
    <w:p w:rsidR="00DE72CE" w:rsidRDefault="00DE72CE">
      <w:pPr>
        <w:sectPr w:rsidR="00DE72CE" w:rsidSect="006557E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110749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557E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557E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557E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557E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53.60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1209603</w:t>
                        </w: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6557EA">
                          <w:rPr>
                            <w:sz w:val="18"/>
                          </w:rPr>
                          <w:t xml:space="preserve"> : </w:t>
                        </w:r>
                        <w:r w:rsidRPr="006557EA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6557EA">
                          <w:rPr>
                            <w:sz w:val="18"/>
                          </w:rPr>
                          <w:t xml:space="preserve"> K</w:t>
                        </w:r>
                        <w:r w:rsidRPr="006557EA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557E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557E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557E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6557E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DE72CE" w:rsidRPr="006557EA" w:rsidRDefault="00DE72C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2.140 keV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557E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557E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17.56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11.43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7.74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8.03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55.39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E72CE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.80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72CE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72CE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72CE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E72CE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Pr="006557EA" w:rsidRDefault="00DE72C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772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DE72CE" w:rsidRDefault="00DE72C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E72CE" w:rsidRDefault="00DE72C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E72CE" w:rsidRPr="006557EA" w:rsidRDefault="00DE72C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5680;mso-position-horizontal-relative:page;mso-position-vertical-relative:page">
            <v:imagedata r:id="rId9" o:title=""/>
            <w10:wrap anchorx="page" anchory="page"/>
          </v:shape>
        </w:pict>
      </w:r>
    </w:p>
    <w:p w:rsidR="00DE72CE" w:rsidRDefault="00DE72CE">
      <w:pPr>
        <w:sectPr w:rsidR="00DE72CE" w:rsidSect="006557E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110430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557E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557E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557E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557E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53.60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1211486</w:t>
                        </w: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6557EA">
                          <w:rPr>
                            <w:sz w:val="18"/>
                          </w:rPr>
                          <w:t xml:space="preserve"> : </w:t>
                        </w:r>
                        <w:r w:rsidRPr="006557EA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6557EA">
                          <w:rPr>
                            <w:sz w:val="18"/>
                          </w:rPr>
                          <w:t xml:space="preserve"> K</w:t>
                        </w:r>
                        <w:r w:rsidRPr="006557EA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557E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557E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557E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6557E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DE72CE" w:rsidRPr="006557EA" w:rsidRDefault="00DE72C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2.145, 2.421 keV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557E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557E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6.96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9.51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23.02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62.34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E72CE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.54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72CE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72CE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72CE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E72CE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Pr="006557EA" w:rsidRDefault="00DE72C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284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DE72CE" w:rsidRDefault="00DE72C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E72CE" w:rsidRDefault="00DE72C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E72CE" w:rsidRPr="006557EA" w:rsidRDefault="00DE72C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0800;mso-position-horizontal-relative:page;mso-position-vertical-relative:page">
            <v:imagedata r:id="rId11" o:title=""/>
            <w10:wrap anchorx="page" anchory="page"/>
          </v:shape>
        </w:pict>
      </w:r>
    </w:p>
    <w:p w:rsidR="00DE72CE" w:rsidRDefault="00DE72CE">
      <w:r>
        <w:rPr>
          <w:noProof/>
        </w:rPr>
        <w:pict>
          <v:shape id="_x0000_s1046" type="#_x0000_t202" style="position:absolute;left:0;text-align:left;margin-left:303.6pt;margin-top:378.85pt;width:238.1pt;height:429.35pt;z-index:251670016;mso-wrap-style:tight;mso-position-horizontal-relative:page;mso-position-vertical-relative:page" stroked="f">
            <v:textbox inset="5.85pt,.7pt,5.85pt,.7pt">
              <w:txbxContent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109285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557E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557E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557E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557E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53.64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1210246</w:t>
                        </w: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6557EA">
                          <w:rPr>
                            <w:sz w:val="18"/>
                          </w:rPr>
                          <w:t xml:space="preserve"> : </w:t>
                        </w:r>
                        <w:r w:rsidRPr="006557EA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6557EA">
                          <w:rPr>
                            <w:sz w:val="18"/>
                          </w:rPr>
                          <w:t xml:space="preserve"> K</w:t>
                        </w:r>
                        <w:r w:rsidRPr="006557EA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557E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557E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557E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6557E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DE72CE" w:rsidRPr="006557EA" w:rsidRDefault="00DE72C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inset="5.85pt,.7pt,5.85pt,.7pt">
              <w:txbxContent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2.139, 2.410 keV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E72CE" w:rsidRDefault="00DE72C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557E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557E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7.23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7.52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21.05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2.29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3.36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 w:rsidRPr="006557E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60.50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72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E72CE" w:rsidRPr="006557EA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E72CE" w:rsidRDefault="00DE72CE" w:rsidP="006557EA">
                        <w:pPr>
                          <w:rPr>
                            <w:sz w:val="18"/>
                          </w:rPr>
                        </w:pPr>
                        <w:r w:rsidRPr="006557EA">
                          <w:rPr>
                            <w:sz w:val="18"/>
                          </w:rPr>
                          <w:t>.64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72CE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72CE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72CE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E72CE" w:rsidRDefault="00DE72CE" w:rsidP="006557E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E72CE" w:rsidRDefault="00DE72CE">
                  <w:pPr>
                    <w:rPr>
                      <w:sz w:val="18"/>
                    </w:rPr>
                  </w:pPr>
                </w:p>
                <w:p w:rsidR="00DE72CE" w:rsidRPr="006557EA" w:rsidRDefault="00DE72C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796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DE72CE" w:rsidRDefault="00DE72C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E72CE" w:rsidRDefault="00DE72C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E72CE" w:rsidRPr="006557EA" w:rsidRDefault="00DE72C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65920;mso-position-horizontal-relative:page;mso-position-vertical-relative:page">
            <v:imagedata r:id="rId13" o:title=""/>
            <w10:wrap anchorx="page" anchory="page"/>
          </v:shape>
        </w:pict>
      </w:r>
    </w:p>
    <w:sectPr w:rsidR="00DE72CE" w:rsidSect="006557E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57EA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1D51"/>
    <w:rsid w:val="00073032"/>
    <w:rsid w:val="00073982"/>
    <w:rsid w:val="00073AE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27724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3179"/>
    <w:rsid w:val="00284403"/>
    <w:rsid w:val="00292F96"/>
    <w:rsid w:val="00293BD2"/>
    <w:rsid w:val="0029465C"/>
    <w:rsid w:val="00297C15"/>
    <w:rsid w:val="002A1E82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D43B0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26A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D1C3B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244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62B50"/>
    <w:rsid w:val="00465729"/>
    <w:rsid w:val="004728E6"/>
    <w:rsid w:val="00472943"/>
    <w:rsid w:val="00474E5B"/>
    <w:rsid w:val="00477D02"/>
    <w:rsid w:val="00482EC0"/>
    <w:rsid w:val="00490272"/>
    <w:rsid w:val="0049197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B4DEC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29E7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0664"/>
    <w:rsid w:val="005E1BFE"/>
    <w:rsid w:val="005E2071"/>
    <w:rsid w:val="005E346A"/>
    <w:rsid w:val="005E78BC"/>
    <w:rsid w:val="005F4BDA"/>
    <w:rsid w:val="005F5B42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557EA"/>
    <w:rsid w:val="00663921"/>
    <w:rsid w:val="00666B81"/>
    <w:rsid w:val="0067602E"/>
    <w:rsid w:val="0067707E"/>
    <w:rsid w:val="00682051"/>
    <w:rsid w:val="00682E38"/>
    <w:rsid w:val="00687FD5"/>
    <w:rsid w:val="00692CF7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253D"/>
    <w:rsid w:val="006E308C"/>
    <w:rsid w:val="006E715C"/>
    <w:rsid w:val="006F0C69"/>
    <w:rsid w:val="006F3FC5"/>
    <w:rsid w:val="006F4E6C"/>
    <w:rsid w:val="006F5A9E"/>
    <w:rsid w:val="00702671"/>
    <w:rsid w:val="007030D4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35B20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B5CB0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6431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036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211B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5626"/>
    <w:rsid w:val="00A16017"/>
    <w:rsid w:val="00A16263"/>
    <w:rsid w:val="00A2544D"/>
    <w:rsid w:val="00A25F7A"/>
    <w:rsid w:val="00A27111"/>
    <w:rsid w:val="00A37C0F"/>
    <w:rsid w:val="00A4116A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16FA"/>
    <w:rsid w:val="00A9674C"/>
    <w:rsid w:val="00A96B99"/>
    <w:rsid w:val="00AA0953"/>
    <w:rsid w:val="00AA0BCE"/>
    <w:rsid w:val="00AB2132"/>
    <w:rsid w:val="00AB2322"/>
    <w:rsid w:val="00AC021C"/>
    <w:rsid w:val="00AC05BB"/>
    <w:rsid w:val="00AC15D1"/>
    <w:rsid w:val="00AC4503"/>
    <w:rsid w:val="00AC63F0"/>
    <w:rsid w:val="00AC67E3"/>
    <w:rsid w:val="00AC6E01"/>
    <w:rsid w:val="00AD1563"/>
    <w:rsid w:val="00AD4B73"/>
    <w:rsid w:val="00AD5DD5"/>
    <w:rsid w:val="00AD60CB"/>
    <w:rsid w:val="00AE1A27"/>
    <w:rsid w:val="00AE212E"/>
    <w:rsid w:val="00AE3C3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5B4C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23D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6E35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B15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4D69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DE72CE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65AB8"/>
    <w:rsid w:val="00E71591"/>
    <w:rsid w:val="00E72B0D"/>
    <w:rsid w:val="00E7660D"/>
    <w:rsid w:val="00E77194"/>
    <w:rsid w:val="00E803A6"/>
    <w:rsid w:val="00E82EC8"/>
    <w:rsid w:val="00E86674"/>
    <w:rsid w:val="00E86A62"/>
    <w:rsid w:val="00E940C4"/>
    <w:rsid w:val="00E97C86"/>
    <w:rsid w:val="00EA13FE"/>
    <w:rsid w:val="00EA7193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4DE8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4CB2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5</Pages>
  <Words>4</Words>
  <Characters>26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2012-05-23T06:32:00Z</dcterms:created>
  <dcterms:modified xsi:type="dcterms:W3CDTF">2012-05-23T06:42:00Z</dcterms:modified>
</cp:coreProperties>
</file>