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63" w:rsidRDefault="00622363">
      <w:pPr>
        <w:sectPr w:rsidR="00622363" w:rsidSect="002840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105784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1210833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40D3">
                          <w:rPr>
                            <w:sz w:val="18"/>
                          </w:rPr>
                          <w:t xml:space="preserve"> : 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40D3">
                          <w:rPr>
                            <w:sz w:val="18"/>
                          </w:rPr>
                          <w:t xml:space="preserve"> K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.53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2363" w:rsidRPr="002840D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622363" w:rsidRDefault="00622363">
      <w:pPr>
        <w:sectPr w:rsidR="00622363" w:rsidSect="002840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108459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1210499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40D3">
                          <w:rPr>
                            <w:sz w:val="18"/>
                          </w:rPr>
                          <w:t xml:space="preserve"> : 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40D3">
                          <w:rPr>
                            <w:sz w:val="18"/>
                          </w:rPr>
                          <w:t xml:space="preserve"> K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2.135 keV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21.28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2363" w:rsidRPr="002840D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622363" w:rsidRDefault="00622363">
      <w:pPr>
        <w:sectPr w:rsidR="00622363" w:rsidSect="002840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106054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53.44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1210117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40D3">
                          <w:rPr>
                            <w:sz w:val="18"/>
                          </w:rPr>
                          <w:t xml:space="preserve"> : 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40D3">
                          <w:rPr>
                            <w:sz w:val="18"/>
                          </w:rPr>
                          <w:t xml:space="preserve"> K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2.411, 2.780 keV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.49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2363" w:rsidRPr="002840D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622363" w:rsidRDefault="00622363">
      <w:pPr>
        <w:sectPr w:rsidR="00622363" w:rsidSect="002840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107367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53.56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1210008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840D3">
                          <w:rPr>
                            <w:sz w:val="18"/>
                          </w:rPr>
                          <w:t xml:space="preserve"> : 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840D3">
                          <w:rPr>
                            <w:sz w:val="18"/>
                          </w:rPr>
                          <w:t xml:space="preserve"> K</w:t>
                        </w:r>
                        <w:r w:rsidRPr="002840D3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40D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840D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40D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20.08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2840D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56.39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2840D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  <w:r w:rsidRPr="002840D3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2840D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Pr="002840D3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2363" w:rsidRPr="002840D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622363" w:rsidRDefault="00622363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105941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846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846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846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846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53.45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1208519</w:t>
                        </w: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84622">
                          <w:rPr>
                            <w:sz w:val="18"/>
                          </w:rPr>
                          <w:t xml:space="preserve"> : </w:t>
                        </w:r>
                        <w:r w:rsidRPr="00784622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84622">
                          <w:rPr>
                            <w:sz w:val="18"/>
                          </w:rPr>
                          <w:t xml:space="preserve"> K</w:t>
                        </w:r>
                        <w:r w:rsidRPr="00784622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846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8462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846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8462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2363" w:rsidRPr="00784622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2363" w:rsidRDefault="0062236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846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8462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19.70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18.03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 w:rsidRPr="007846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56.14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23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2363" w:rsidRPr="00784622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2363" w:rsidRDefault="00622363" w:rsidP="00784622">
                        <w:pPr>
                          <w:rPr>
                            <w:sz w:val="18"/>
                          </w:rPr>
                        </w:pPr>
                        <w:r w:rsidRPr="00784622">
                          <w:rPr>
                            <w:sz w:val="18"/>
                          </w:rPr>
                          <w:t>.49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2363" w:rsidRDefault="00622363" w:rsidP="0078462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2363" w:rsidRDefault="00622363">
                  <w:pPr>
                    <w:rPr>
                      <w:sz w:val="18"/>
                    </w:rPr>
                  </w:pPr>
                </w:p>
                <w:p w:rsidR="00622363" w:rsidRPr="00784622" w:rsidRDefault="0062236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2363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2363" w:rsidRPr="00784622" w:rsidRDefault="0062236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622363" w:rsidSect="007846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0D3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0D3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2363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622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2012-05-23T06:10:00Z</dcterms:created>
  <dcterms:modified xsi:type="dcterms:W3CDTF">2012-05-23T06:21:00Z</dcterms:modified>
</cp:coreProperties>
</file>