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851" w:rsidRDefault="00B04851">
      <w:pPr>
        <w:sectPr w:rsidR="00B04851" w:rsidSect="00ED657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110820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D657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D657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D657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D657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53.50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1210280</w:t>
                        </w: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ED657B">
                          <w:rPr>
                            <w:sz w:val="18"/>
                          </w:rPr>
                          <w:t xml:space="preserve"> : </w:t>
                        </w:r>
                        <w:r w:rsidRPr="00ED657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ED657B">
                          <w:rPr>
                            <w:sz w:val="18"/>
                          </w:rPr>
                          <w:t xml:space="preserve"> K</w:t>
                        </w:r>
                        <w:r w:rsidRPr="00ED657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D657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D657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D657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ED657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04851" w:rsidRPr="00ED657B" w:rsidRDefault="00B0485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657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657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21.94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57.88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.51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Pr="00ED657B" w:rsidRDefault="00B0485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B04851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04851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04851" w:rsidRPr="00ED657B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B04851" w:rsidRDefault="00B04851">
      <w:pPr>
        <w:sectPr w:rsidR="00B04851" w:rsidSect="00ED657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111044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D657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D657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D657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D657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53.52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1210041</w:t>
                        </w: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ED657B">
                          <w:rPr>
                            <w:sz w:val="18"/>
                          </w:rPr>
                          <w:t xml:space="preserve"> : </w:t>
                        </w:r>
                        <w:r w:rsidRPr="00ED657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ED657B">
                          <w:rPr>
                            <w:sz w:val="18"/>
                          </w:rPr>
                          <w:t xml:space="preserve"> K</w:t>
                        </w:r>
                        <w:r w:rsidRPr="00ED657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D657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D657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D657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ED657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04851" w:rsidRPr="00ED657B" w:rsidRDefault="00B0485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 keV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657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657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29.98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-11.34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53.73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.43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Pr="00ED657B" w:rsidRDefault="00B0485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B04851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04851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04851" w:rsidRPr="00ED657B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B04851" w:rsidRDefault="00B04851">
      <w:pPr>
        <w:sectPr w:rsidR="00B04851" w:rsidSect="00ED657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107900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D657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D657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D657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D657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53.56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1209010</w:t>
                        </w: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ED657B">
                          <w:rPr>
                            <w:sz w:val="18"/>
                          </w:rPr>
                          <w:t xml:space="preserve"> : </w:t>
                        </w:r>
                        <w:r w:rsidRPr="00ED657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ED657B">
                          <w:rPr>
                            <w:sz w:val="18"/>
                          </w:rPr>
                          <w:t xml:space="preserve"> K</w:t>
                        </w:r>
                        <w:r w:rsidRPr="00ED657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D657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D657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D657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ED657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04851" w:rsidRPr="00ED657B" w:rsidRDefault="00B0485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 keV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657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657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25.38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ED657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63.34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4851" w:rsidRPr="00ED657B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  <w:r w:rsidRPr="00ED657B"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Pr="00ED657B" w:rsidRDefault="00B0485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B04851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04851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04851" w:rsidRPr="00ED657B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B04851" w:rsidRDefault="00B04851">
      <w:pPr>
        <w:sectPr w:rsidR="00B04851" w:rsidSect="00C84F5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111193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84F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84F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84F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84F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53.48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1207681</w:t>
                        </w: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84F58">
                          <w:rPr>
                            <w:sz w:val="18"/>
                          </w:rPr>
                          <w:t xml:space="preserve"> : </w:t>
                        </w:r>
                        <w:r w:rsidRPr="00C84F5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84F58">
                          <w:rPr>
                            <w:sz w:val="18"/>
                          </w:rPr>
                          <w:t xml:space="preserve"> K</w:t>
                        </w:r>
                        <w:r w:rsidRPr="00C84F5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84F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84F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84F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84F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04851" w:rsidRPr="00C84F58" w:rsidRDefault="00B0485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2.144 keV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4F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4F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18.56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7.92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59.71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.86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Pr="00C84F58" w:rsidRDefault="00B0485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B04851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04851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04851" w:rsidRPr="00C84F58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B04851" w:rsidRDefault="00B04851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109696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84F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84F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84F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84F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53.49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1209749</w:t>
                        </w: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84F58">
                          <w:rPr>
                            <w:sz w:val="18"/>
                          </w:rPr>
                          <w:t xml:space="preserve"> : </w:t>
                        </w:r>
                        <w:r w:rsidRPr="00C84F5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84F58">
                          <w:rPr>
                            <w:sz w:val="18"/>
                          </w:rPr>
                          <w:t xml:space="preserve"> K</w:t>
                        </w:r>
                        <w:r w:rsidRPr="00C84F5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84F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84F5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84F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84F5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B04851" w:rsidRPr="00C84F58" w:rsidRDefault="00B0485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04851" w:rsidRDefault="00B0485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4F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4F5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27.39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17.20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 w:rsidRPr="00C84F5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59.70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048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04851" w:rsidRPr="00C84F58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  <w:r w:rsidRPr="00C84F58">
                          <w:rPr>
                            <w:sz w:val="18"/>
                          </w:rPr>
                          <w:t>.25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04851" w:rsidRDefault="00B04851" w:rsidP="00C84F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04851" w:rsidRDefault="00B04851">
                  <w:pPr>
                    <w:rPr>
                      <w:sz w:val="18"/>
                    </w:rPr>
                  </w:pPr>
                </w:p>
                <w:p w:rsidR="00B04851" w:rsidRPr="00C84F58" w:rsidRDefault="00B0485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B04851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04851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04851" w:rsidRPr="00C84F58" w:rsidRDefault="00B0485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B04851" w:rsidSect="00C84F5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657B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1E82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1DCB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2AB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212E"/>
    <w:rsid w:val="00AE3C3E"/>
    <w:rsid w:val="00AE7619"/>
    <w:rsid w:val="00AF3444"/>
    <w:rsid w:val="00AF793C"/>
    <w:rsid w:val="00B007B4"/>
    <w:rsid w:val="00B0316D"/>
    <w:rsid w:val="00B04851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4F58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D657B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5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2012-05-29T02:09:00Z</dcterms:created>
  <dcterms:modified xsi:type="dcterms:W3CDTF">2012-05-29T02:24:00Z</dcterms:modified>
</cp:coreProperties>
</file>