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E45" w:rsidRDefault="00F25E45">
      <w:pPr>
        <w:sectPr w:rsidR="00F25E45" w:rsidSect="00C876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112623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876E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76E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76E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76E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53.42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1208424</w:t>
                        </w: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876ED">
                          <w:rPr>
                            <w:sz w:val="18"/>
                          </w:rPr>
                          <w:t xml:space="preserve"> : </w:t>
                        </w:r>
                        <w:r w:rsidRPr="00C876ED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876ED">
                          <w:rPr>
                            <w:sz w:val="18"/>
                          </w:rPr>
                          <w:t xml:space="preserve"> K</w:t>
                        </w:r>
                        <w:r w:rsidRPr="00C876ED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76E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76E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76E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876E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25E45" w:rsidRPr="00C876ED" w:rsidRDefault="00F25E4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2.135 keV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76E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76E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18.73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14.15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-2.42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C876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57.12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25E45" w:rsidRPr="00C876ED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  <w:r w:rsidRPr="00C876ED">
                          <w:rPr>
                            <w:sz w:val="18"/>
                          </w:rPr>
                          <w:t>.63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Pr="00C876ED" w:rsidRDefault="00F25E4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F25E45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25E45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25E45" w:rsidRPr="00C876ED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F25E45" w:rsidRDefault="00F25E45">
      <w:pPr>
        <w:sectPr w:rsidR="00F25E45" w:rsidSect="009C67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111872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53.40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1207477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C67E6">
                          <w:rPr>
                            <w:sz w:val="18"/>
                          </w:rPr>
                          <w:t xml:space="preserve"> : </w:t>
                        </w:r>
                        <w:r w:rsidRPr="009C67E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C67E6">
                          <w:rPr>
                            <w:sz w:val="18"/>
                          </w:rPr>
                          <w:t xml:space="preserve"> K</w:t>
                        </w:r>
                        <w:r w:rsidRPr="009C67E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25E45" w:rsidRPr="009C67E6" w:rsidRDefault="00F25E4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2.144 keV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67E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67E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22.43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57.49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.57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Pr="009C67E6" w:rsidRDefault="00F25E4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F25E45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25E45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25E45" w:rsidRPr="009C67E6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F25E45" w:rsidRDefault="00F25E45">
      <w:pPr>
        <w:sectPr w:rsidR="00F25E45" w:rsidSect="009C67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111760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53.40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1207889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C67E6">
                          <w:rPr>
                            <w:sz w:val="18"/>
                          </w:rPr>
                          <w:t xml:space="preserve"> : </w:t>
                        </w:r>
                        <w:r w:rsidRPr="009C67E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C67E6">
                          <w:rPr>
                            <w:sz w:val="18"/>
                          </w:rPr>
                          <w:t xml:space="preserve"> K</w:t>
                        </w:r>
                        <w:r w:rsidRPr="009C67E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25E45" w:rsidRPr="009C67E6" w:rsidRDefault="00F25E4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2.143, 2.426 keV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67E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67E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25.30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57.56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.41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Pr="009C67E6" w:rsidRDefault="00F25E4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F25E45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25E45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25E45" w:rsidRPr="009C67E6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F25E45" w:rsidRDefault="00F25E45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111492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53.36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1208058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C67E6">
                          <w:rPr>
                            <w:sz w:val="18"/>
                          </w:rPr>
                          <w:t xml:space="preserve"> : </w:t>
                        </w:r>
                        <w:r w:rsidRPr="009C67E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C67E6">
                          <w:rPr>
                            <w:sz w:val="18"/>
                          </w:rPr>
                          <w:t xml:space="preserve"> K</w:t>
                        </w:r>
                        <w:r w:rsidRPr="009C67E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C67E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C67E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25E45" w:rsidRPr="009C67E6" w:rsidRDefault="00F25E4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2.145 keV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25E45" w:rsidRDefault="00F25E4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67E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67E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22.41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14.22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 w:rsidRPr="009C67E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57.68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25E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25E45" w:rsidRPr="009C67E6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  <w:r w:rsidRPr="009C67E6">
                          <w:rPr>
                            <w:sz w:val="18"/>
                          </w:rPr>
                          <w:t>.62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25E45" w:rsidRDefault="00F25E45" w:rsidP="009C67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25E45" w:rsidRDefault="00F25E45">
                  <w:pPr>
                    <w:rPr>
                      <w:sz w:val="18"/>
                    </w:rPr>
                  </w:pPr>
                </w:p>
                <w:p w:rsidR="00F25E45" w:rsidRPr="009C67E6" w:rsidRDefault="00F25E4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F25E45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25E45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25E45" w:rsidRPr="009C67E6" w:rsidRDefault="00F25E4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F25E45" w:rsidSect="009C67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76ED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1DCB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7E6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876ED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25E45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2012-05-28T02:47:00Z</dcterms:created>
  <dcterms:modified xsi:type="dcterms:W3CDTF">2012-05-28T03:01:00Z</dcterms:modified>
</cp:coreProperties>
</file>