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6D" w:rsidRDefault="0082406D">
      <w:pPr>
        <w:sectPr w:rsidR="0082406D" w:rsidSect="00460F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109161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1209630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60FBF">
                          <w:rPr>
                            <w:sz w:val="18"/>
                          </w:rPr>
                          <w:t xml:space="preserve"> : 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60FBF">
                          <w:rPr>
                            <w:sz w:val="18"/>
                          </w:rPr>
                          <w:t xml:space="preserve"> K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 keV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2406D" w:rsidRPr="00460FBF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82406D" w:rsidRDefault="0082406D">
      <w:pPr>
        <w:sectPr w:rsidR="0082406D" w:rsidSect="00460F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110457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1208723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60FBF">
                          <w:rPr>
                            <w:sz w:val="18"/>
                          </w:rPr>
                          <w:t xml:space="preserve"> : 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60FBF">
                          <w:rPr>
                            <w:sz w:val="18"/>
                          </w:rPr>
                          <w:t xml:space="preserve"> K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2.429 keV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2406D" w:rsidRPr="00460FBF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82406D" w:rsidRDefault="0082406D">
      <w:pPr>
        <w:sectPr w:rsidR="0082406D" w:rsidSect="00460F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109635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1209830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60FBF">
                          <w:rPr>
                            <w:sz w:val="18"/>
                          </w:rPr>
                          <w:t xml:space="preserve"> : 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60FBF">
                          <w:rPr>
                            <w:sz w:val="18"/>
                          </w:rPr>
                          <w:t xml:space="preserve"> K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2.142, 2.425 keV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.59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2406D" w:rsidRPr="00460FBF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82406D" w:rsidRDefault="0082406D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111405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1210452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460FBF">
                          <w:rPr>
                            <w:sz w:val="18"/>
                          </w:rPr>
                          <w:t xml:space="preserve"> : 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460FBF">
                          <w:rPr>
                            <w:sz w:val="18"/>
                          </w:rPr>
                          <w:t xml:space="preserve"> K</w:t>
                        </w:r>
                        <w:r w:rsidRPr="00460FB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60FB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460FB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2.425 keV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2406D" w:rsidRDefault="008240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60FB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17.18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 w:rsidRPr="00460FB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240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2406D" w:rsidRPr="00460FBF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  <w:r w:rsidRPr="00460FBF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2406D" w:rsidRDefault="0082406D" w:rsidP="00460FB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2406D" w:rsidRDefault="0082406D">
                  <w:pPr>
                    <w:rPr>
                      <w:sz w:val="18"/>
                    </w:rPr>
                  </w:pPr>
                </w:p>
                <w:p w:rsidR="0082406D" w:rsidRPr="00460FBF" w:rsidRDefault="008240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2406D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2406D" w:rsidRPr="00460FBF" w:rsidRDefault="008240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82406D" w:rsidSect="00460F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0FBF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0FBF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06D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2012-05-29T01:37:00Z</dcterms:created>
  <dcterms:modified xsi:type="dcterms:W3CDTF">2012-05-29T01:47:00Z</dcterms:modified>
</cp:coreProperties>
</file>