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728" w:rsidRDefault="00D45728">
      <w:pPr>
        <w:sectPr w:rsidR="00D45728" w:rsidSect="00DB7F5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112840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7F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7F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7F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7F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1207265</w:t>
                        </w: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DB7F51">
                          <w:rPr>
                            <w:sz w:val="18"/>
                          </w:rPr>
                          <w:t xml:space="preserve"> : </w:t>
                        </w:r>
                        <w:r w:rsidRPr="00DB7F5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DB7F51">
                          <w:rPr>
                            <w:sz w:val="18"/>
                          </w:rPr>
                          <w:t xml:space="preserve"> K</w:t>
                        </w:r>
                        <w:r w:rsidRPr="00DB7F5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7F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7F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7F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DB7F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45728" w:rsidRPr="00DB7F51" w:rsidRDefault="00D4572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2.141, 2.410 keV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7F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7F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13.42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15.88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DB7F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57.62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5728" w:rsidRPr="00DB7F51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  <w:r w:rsidRPr="00DB7F51">
                          <w:rPr>
                            <w:sz w:val="18"/>
                          </w:rPr>
                          <w:t>.59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Pr="00DB7F51" w:rsidRDefault="00D4572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D45728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45728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45728" w:rsidRPr="00DB7F51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D45728" w:rsidRDefault="00D45728">
      <w:pPr>
        <w:sectPr w:rsidR="00D45728" w:rsidSect="00C73C4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111863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53.43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1208803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73C49">
                          <w:rPr>
                            <w:sz w:val="18"/>
                          </w:rPr>
                          <w:t xml:space="preserve"> : </w:t>
                        </w:r>
                        <w:r w:rsidRPr="00C73C4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73C49">
                          <w:rPr>
                            <w:sz w:val="18"/>
                          </w:rPr>
                          <w:t xml:space="preserve"> K</w:t>
                        </w:r>
                        <w:r w:rsidRPr="00C73C4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45728" w:rsidRPr="00C73C49" w:rsidRDefault="00D4572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2.430 keV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C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C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59.73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.58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Pr="00C73C49" w:rsidRDefault="00D4572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D45728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45728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45728" w:rsidRPr="00C73C49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D45728" w:rsidRDefault="00D45728">
      <w:pPr>
        <w:sectPr w:rsidR="00D45728" w:rsidSect="00C73C4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108524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53.46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1209751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73C49">
                          <w:rPr>
                            <w:sz w:val="18"/>
                          </w:rPr>
                          <w:t xml:space="preserve"> : </w:t>
                        </w:r>
                        <w:r w:rsidRPr="00C73C4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73C49">
                          <w:rPr>
                            <w:sz w:val="18"/>
                          </w:rPr>
                          <w:t xml:space="preserve"> K</w:t>
                        </w:r>
                        <w:r w:rsidRPr="00C73C4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45728" w:rsidRPr="00C73C49" w:rsidRDefault="00D4572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C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C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35.39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-15.14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21.26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-22.23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67.74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.08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Pr="00C73C49" w:rsidRDefault="00D4572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D45728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45728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45728" w:rsidRPr="00C73C49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D45728" w:rsidRDefault="00D45728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111621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53.44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1209416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73C49">
                          <w:rPr>
                            <w:sz w:val="18"/>
                          </w:rPr>
                          <w:t xml:space="preserve"> : </w:t>
                        </w:r>
                        <w:r w:rsidRPr="00C73C4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73C49">
                          <w:rPr>
                            <w:sz w:val="18"/>
                          </w:rPr>
                          <w:t xml:space="preserve"> K</w:t>
                        </w:r>
                        <w:r w:rsidRPr="00C73C4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3C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73C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45728" w:rsidRPr="00C73C49" w:rsidRDefault="00D4572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2.142, 2.420 keV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45728" w:rsidRDefault="00D4572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C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C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26.53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-13.33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 w:rsidRPr="00C73C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63.94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57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5728" w:rsidRPr="00C73C49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  <w:r w:rsidRPr="00C73C49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45728" w:rsidRDefault="00D45728" w:rsidP="00C73C4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5728" w:rsidRDefault="00D45728">
                  <w:pPr>
                    <w:rPr>
                      <w:sz w:val="18"/>
                    </w:rPr>
                  </w:pPr>
                </w:p>
                <w:p w:rsidR="00D45728" w:rsidRPr="00C73C49" w:rsidRDefault="00D4572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D45728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45728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45728" w:rsidRPr="00C73C49" w:rsidRDefault="00D4572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D45728" w:rsidSect="00C73C4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7F51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73C49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5728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B7F51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2012-05-28T02:28:00Z</dcterms:created>
  <dcterms:modified xsi:type="dcterms:W3CDTF">2012-05-28T02:37:00Z</dcterms:modified>
</cp:coreProperties>
</file>