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F25" w:rsidRDefault="00AD6F25">
      <w:pPr>
        <w:sectPr w:rsidR="00AD6F25" w:rsidSect="00C91C8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108148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91C8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91C8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91C8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91C8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53.54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1210671</w:t>
                        </w: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C91C86">
                          <w:rPr>
                            <w:sz w:val="18"/>
                          </w:rPr>
                          <w:t xml:space="preserve"> : </w:t>
                        </w:r>
                        <w:r w:rsidRPr="00C91C86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C91C86">
                          <w:rPr>
                            <w:sz w:val="18"/>
                          </w:rPr>
                          <w:t xml:space="preserve"> K</w:t>
                        </w:r>
                        <w:r w:rsidRPr="00C91C86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91C8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91C8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91C8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C91C8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AD6F25" w:rsidRPr="00C91C86" w:rsidRDefault="00AD6F2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2.140, 2.420 keV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91C8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91C8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6.11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7.41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17.75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3.01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3.10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59.35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D6F25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.81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D6F25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D6F25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D6F25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AD6F25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D6F25" w:rsidRDefault="00AD6F25">
                  <w:pPr>
                    <w:rPr>
                      <w:sz w:val="18"/>
                    </w:rPr>
                  </w:pPr>
                </w:p>
                <w:p w:rsidR="00AD6F25" w:rsidRPr="00C91C86" w:rsidRDefault="00AD6F2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004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AD6F25" w:rsidRDefault="00AD6F2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AD6F25" w:rsidRDefault="00AD6F2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AD6F25" w:rsidRPr="00C91C86" w:rsidRDefault="00AD6F2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8000;mso-position-horizontal-relative:page;mso-position-vertical-relative:page">
            <v:imagedata r:id="rId5" o:title=""/>
            <w10:wrap anchorx="page" anchory="page"/>
          </v:shape>
        </w:pict>
      </w:r>
    </w:p>
    <w:p w:rsidR="00AD6F25" w:rsidRDefault="00AD6F25">
      <w:pPr>
        <w:sectPr w:rsidR="00AD6F25" w:rsidSect="00C91C8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107254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91C8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91C8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91C8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91C8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53.46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1210766</w:t>
                        </w: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C91C86">
                          <w:rPr>
                            <w:sz w:val="18"/>
                          </w:rPr>
                          <w:t xml:space="preserve"> : </w:t>
                        </w:r>
                        <w:r w:rsidRPr="00C91C86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C91C86">
                          <w:rPr>
                            <w:sz w:val="18"/>
                          </w:rPr>
                          <w:t xml:space="preserve"> K</w:t>
                        </w:r>
                        <w:r w:rsidRPr="00C91C86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91C8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91C8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91C8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C91C8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AD6F25" w:rsidRPr="00C91C86" w:rsidRDefault="00AD6F2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2.145 keV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91C8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91C8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1.32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18.57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1.23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13.62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-0.67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-0.70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13.55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-4.21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56.60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D6F25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.52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D6F25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D6F25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D6F25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AD6F25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D6F25" w:rsidRDefault="00AD6F25">
                  <w:pPr>
                    <w:rPr>
                      <w:sz w:val="18"/>
                    </w:rPr>
                  </w:pPr>
                </w:p>
                <w:p w:rsidR="00AD6F25" w:rsidRPr="00C91C86" w:rsidRDefault="00AD6F2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516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AD6F25" w:rsidRDefault="00AD6F2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AD6F25" w:rsidRDefault="00AD6F2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AD6F25" w:rsidRPr="00C91C86" w:rsidRDefault="00AD6F2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3120;mso-position-horizontal-relative:page;mso-position-vertical-relative:page">
            <v:imagedata r:id="rId7" o:title=""/>
            <w10:wrap anchorx="page" anchory="page"/>
          </v:shape>
        </w:pict>
      </w:r>
    </w:p>
    <w:p w:rsidR="00AD6F25" w:rsidRDefault="00AD6F25">
      <w:pPr>
        <w:sectPr w:rsidR="00AD6F25" w:rsidSect="00C91C8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45.6 s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39776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91C8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91C8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91C8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91C8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53.57</w:t>
                        </w:r>
                      </w:p>
                    </w:tc>
                    <w:tc>
                      <w:tcPr>
                        <w:tcW w:w="97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460847</w:t>
                        </w: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C91C86">
                          <w:rPr>
                            <w:sz w:val="18"/>
                          </w:rPr>
                          <w:t xml:space="preserve"> : </w:t>
                        </w:r>
                        <w:r w:rsidRPr="00C91C86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C91C86">
                          <w:rPr>
                            <w:sz w:val="18"/>
                          </w:rPr>
                          <w:t xml:space="preserve"> K</w:t>
                        </w:r>
                        <w:r w:rsidRPr="00C91C86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91C8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91C8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91C8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C91C8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AD6F25" w:rsidRPr="00C91C86" w:rsidRDefault="00AD6F2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2.140 keV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91C8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91C8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15.58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25.53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56.45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-6.91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7.64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-9.63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-15.74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-10.33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-44.15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80.03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D6F25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-.02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D6F25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D6F25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D6F25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AD6F25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D6F25" w:rsidRDefault="00AD6F25">
                  <w:pPr>
                    <w:rPr>
                      <w:sz w:val="18"/>
                    </w:rPr>
                  </w:pPr>
                </w:p>
                <w:p w:rsidR="00AD6F25" w:rsidRPr="00C91C86" w:rsidRDefault="00AD6F2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6028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AD6F25" w:rsidRDefault="00AD6F2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AD6F25" w:rsidRDefault="00AD6F2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AD6F25" w:rsidRPr="00C91C86" w:rsidRDefault="00AD6F2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8240;mso-position-horizontal-relative:page;mso-position-vertical-relative:page">
            <v:imagedata r:id="rId9" o:title=""/>
            <w10:wrap anchorx="page" anchory="page"/>
          </v:shape>
        </w:pict>
      </w:r>
    </w:p>
    <w:p w:rsidR="00AD6F25" w:rsidRDefault="00AD6F25">
      <w:r>
        <w:rPr>
          <w:noProof/>
        </w:rPr>
        <w:pict>
          <v:shape id="_x0000_s1041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87.4 s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78302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91C8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91C8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91C8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91C8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53.53</w:t>
                        </w:r>
                      </w:p>
                    </w:tc>
                    <w:tc>
                      <w:tcPr>
                        <w:tcW w:w="97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882718</w:t>
                        </w: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C91C86">
                          <w:rPr>
                            <w:sz w:val="18"/>
                          </w:rPr>
                          <w:t xml:space="preserve"> : </w:t>
                        </w:r>
                        <w:r w:rsidRPr="00C91C86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C91C86">
                          <w:rPr>
                            <w:sz w:val="18"/>
                          </w:rPr>
                          <w:t xml:space="preserve"> K</w:t>
                        </w:r>
                        <w:r w:rsidRPr="00C91C86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91C8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91C8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91C8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C91C8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AD6F25" w:rsidRPr="00C91C86" w:rsidRDefault="00AD6F2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2.139 keV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AD6F25" w:rsidRDefault="00AD6F2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91C8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91C8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5.28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3.06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8.05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23.34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-0.36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-3.64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 w:rsidRPr="00C91C8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62.53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AD6F2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AD6F25" w:rsidRPr="00C91C86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AD6F25" w:rsidRDefault="00AD6F25" w:rsidP="00C91C86">
                        <w:pPr>
                          <w:rPr>
                            <w:sz w:val="18"/>
                          </w:rPr>
                        </w:pPr>
                        <w:r w:rsidRPr="00C91C86">
                          <w:rPr>
                            <w:sz w:val="18"/>
                          </w:rPr>
                          <w:t>.51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D6F25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D6F25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AD6F25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AD6F25" w:rsidRDefault="00AD6F25" w:rsidP="00C91C8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AD6F25" w:rsidRDefault="00AD6F25">
                  <w:pPr>
                    <w:rPr>
                      <w:sz w:val="18"/>
                    </w:rPr>
                  </w:pPr>
                </w:p>
                <w:p w:rsidR="00AD6F25" w:rsidRPr="00C91C86" w:rsidRDefault="00AD6F2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6540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AD6F25" w:rsidRDefault="00AD6F2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AD6F25" w:rsidRDefault="00AD6F2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AD6F25" w:rsidRPr="00C91C86" w:rsidRDefault="00AD6F2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63360;mso-position-horizontal-relative:page;mso-position-vertical-relative:page">
            <v:imagedata r:id="rId11" o:title=""/>
            <w10:wrap anchorx="page" anchory="page"/>
          </v:shape>
        </w:pict>
      </w:r>
    </w:p>
    <w:sectPr w:rsidR="00AD6F25" w:rsidSect="00C91C8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91C86"/>
    <w:rsid w:val="00001D99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64492"/>
    <w:rsid w:val="00070119"/>
    <w:rsid w:val="00071D51"/>
    <w:rsid w:val="00073032"/>
    <w:rsid w:val="00073982"/>
    <w:rsid w:val="00073AE2"/>
    <w:rsid w:val="00080362"/>
    <w:rsid w:val="000814F3"/>
    <w:rsid w:val="00081988"/>
    <w:rsid w:val="000830B0"/>
    <w:rsid w:val="0009060E"/>
    <w:rsid w:val="00090CB5"/>
    <w:rsid w:val="0009292C"/>
    <w:rsid w:val="00093063"/>
    <w:rsid w:val="00094709"/>
    <w:rsid w:val="00097277"/>
    <w:rsid w:val="000A3102"/>
    <w:rsid w:val="000A4C12"/>
    <w:rsid w:val="000C53A5"/>
    <w:rsid w:val="000D2F82"/>
    <w:rsid w:val="000D38BB"/>
    <w:rsid w:val="000D7ACF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4225"/>
    <w:rsid w:val="0013683F"/>
    <w:rsid w:val="00137F91"/>
    <w:rsid w:val="00140067"/>
    <w:rsid w:val="001406DF"/>
    <w:rsid w:val="001409C5"/>
    <w:rsid w:val="001411E8"/>
    <w:rsid w:val="00144EB1"/>
    <w:rsid w:val="00147616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8067A"/>
    <w:rsid w:val="00180E7E"/>
    <w:rsid w:val="00193FCB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529"/>
    <w:rsid w:val="001D48EB"/>
    <w:rsid w:val="001E15C8"/>
    <w:rsid w:val="001E3D03"/>
    <w:rsid w:val="001E3FC4"/>
    <w:rsid w:val="001E438C"/>
    <w:rsid w:val="001E56DA"/>
    <w:rsid w:val="001F2931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27724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2A69"/>
    <w:rsid w:val="00263357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3179"/>
    <w:rsid w:val="00284403"/>
    <w:rsid w:val="00292F96"/>
    <w:rsid w:val="00293BD2"/>
    <w:rsid w:val="0029465C"/>
    <w:rsid w:val="00297C15"/>
    <w:rsid w:val="002A1E82"/>
    <w:rsid w:val="002A2CF2"/>
    <w:rsid w:val="002A3B0F"/>
    <w:rsid w:val="002A3E82"/>
    <w:rsid w:val="002A516C"/>
    <w:rsid w:val="002A5631"/>
    <w:rsid w:val="002A610A"/>
    <w:rsid w:val="002A6E3B"/>
    <w:rsid w:val="002B67EF"/>
    <w:rsid w:val="002B7C79"/>
    <w:rsid w:val="002C3CD8"/>
    <w:rsid w:val="002C5D04"/>
    <w:rsid w:val="002D32B3"/>
    <w:rsid w:val="002D43B0"/>
    <w:rsid w:val="002F7968"/>
    <w:rsid w:val="003001C4"/>
    <w:rsid w:val="003059C6"/>
    <w:rsid w:val="00306835"/>
    <w:rsid w:val="00310827"/>
    <w:rsid w:val="00314833"/>
    <w:rsid w:val="00314C61"/>
    <w:rsid w:val="00317A87"/>
    <w:rsid w:val="003202B1"/>
    <w:rsid w:val="0032069A"/>
    <w:rsid w:val="0032250B"/>
    <w:rsid w:val="00324613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6924"/>
    <w:rsid w:val="00376F57"/>
    <w:rsid w:val="0038026A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E35"/>
    <w:rsid w:val="003C3AA9"/>
    <w:rsid w:val="003C5851"/>
    <w:rsid w:val="003C735E"/>
    <w:rsid w:val="003D1C3B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10780"/>
    <w:rsid w:val="00412B75"/>
    <w:rsid w:val="00412BFD"/>
    <w:rsid w:val="00414244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62B50"/>
    <w:rsid w:val="00465729"/>
    <w:rsid w:val="004728E6"/>
    <w:rsid w:val="00472943"/>
    <w:rsid w:val="00474E5B"/>
    <w:rsid w:val="00477CAB"/>
    <w:rsid w:val="00477D02"/>
    <w:rsid w:val="00482EC0"/>
    <w:rsid w:val="00490272"/>
    <w:rsid w:val="00491975"/>
    <w:rsid w:val="00492129"/>
    <w:rsid w:val="00492403"/>
    <w:rsid w:val="00497179"/>
    <w:rsid w:val="004A265C"/>
    <w:rsid w:val="004A2AE3"/>
    <w:rsid w:val="004A40B7"/>
    <w:rsid w:val="004A6645"/>
    <w:rsid w:val="004B0D49"/>
    <w:rsid w:val="004B1D35"/>
    <w:rsid w:val="004B381F"/>
    <w:rsid w:val="004B4DEC"/>
    <w:rsid w:val="004C168D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05BB"/>
    <w:rsid w:val="004E16CF"/>
    <w:rsid w:val="004E21D0"/>
    <w:rsid w:val="004E5363"/>
    <w:rsid w:val="004E716C"/>
    <w:rsid w:val="004F1BF7"/>
    <w:rsid w:val="004F2F5F"/>
    <w:rsid w:val="004F7B5B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29E7"/>
    <w:rsid w:val="00584A95"/>
    <w:rsid w:val="005862EA"/>
    <w:rsid w:val="00592333"/>
    <w:rsid w:val="00594947"/>
    <w:rsid w:val="005A1701"/>
    <w:rsid w:val="005A2236"/>
    <w:rsid w:val="005A51E8"/>
    <w:rsid w:val="005B04F6"/>
    <w:rsid w:val="005B3BCD"/>
    <w:rsid w:val="005B48E2"/>
    <w:rsid w:val="005B4EE3"/>
    <w:rsid w:val="005B4F90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0664"/>
    <w:rsid w:val="005E1BFE"/>
    <w:rsid w:val="005E2071"/>
    <w:rsid w:val="005E346A"/>
    <w:rsid w:val="005E78BC"/>
    <w:rsid w:val="005F4BDA"/>
    <w:rsid w:val="005F5B42"/>
    <w:rsid w:val="00602096"/>
    <w:rsid w:val="00602D7B"/>
    <w:rsid w:val="0060463E"/>
    <w:rsid w:val="0060558C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2CF7"/>
    <w:rsid w:val="00693E09"/>
    <w:rsid w:val="0069676B"/>
    <w:rsid w:val="006A1F0F"/>
    <w:rsid w:val="006A28E8"/>
    <w:rsid w:val="006A41DD"/>
    <w:rsid w:val="006A4C0D"/>
    <w:rsid w:val="006A555A"/>
    <w:rsid w:val="006A6EAC"/>
    <w:rsid w:val="006B0E38"/>
    <w:rsid w:val="006B198A"/>
    <w:rsid w:val="006B4F6D"/>
    <w:rsid w:val="006B6319"/>
    <w:rsid w:val="006B7779"/>
    <w:rsid w:val="006C694B"/>
    <w:rsid w:val="006D03BF"/>
    <w:rsid w:val="006D07D3"/>
    <w:rsid w:val="006D3D3A"/>
    <w:rsid w:val="006D5887"/>
    <w:rsid w:val="006D60BD"/>
    <w:rsid w:val="006D6BF9"/>
    <w:rsid w:val="006E1AFC"/>
    <w:rsid w:val="006E253D"/>
    <w:rsid w:val="006E308C"/>
    <w:rsid w:val="006E715C"/>
    <w:rsid w:val="006F0C69"/>
    <w:rsid w:val="006F3FC5"/>
    <w:rsid w:val="006F4E6C"/>
    <w:rsid w:val="006F5A9E"/>
    <w:rsid w:val="00702671"/>
    <w:rsid w:val="007030D4"/>
    <w:rsid w:val="00703423"/>
    <w:rsid w:val="00705404"/>
    <w:rsid w:val="0070680D"/>
    <w:rsid w:val="00707173"/>
    <w:rsid w:val="00707D2D"/>
    <w:rsid w:val="007127F4"/>
    <w:rsid w:val="00720B3B"/>
    <w:rsid w:val="007232F5"/>
    <w:rsid w:val="007253C1"/>
    <w:rsid w:val="00731666"/>
    <w:rsid w:val="00735B20"/>
    <w:rsid w:val="007408C0"/>
    <w:rsid w:val="00744C99"/>
    <w:rsid w:val="007520C5"/>
    <w:rsid w:val="007549E4"/>
    <w:rsid w:val="00761DCB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5C57"/>
    <w:rsid w:val="007B24CC"/>
    <w:rsid w:val="007B5CB0"/>
    <w:rsid w:val="007B683D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6CDC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3F54"/>
    <w:rsid w:val="00824B03"/>
    <w:rsid w:val="0082701F"/>
    <w:rsid w:val="00830815"/>
    <w:rsid w:val="00831F17"/>
    <w:rsid w:val="00832436"/>
    <w:rsid w:val="008355C0"/>
    <w:rsid w:val="00836431"/>
    <w:rsid w:val="00840DC9"/>
    <w:rsid w:val="00842B00"/>
    <w:rsid w:val="00842EE4"/>
    <w:rsid w:val="00847B87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1FEC"/>
    <w:rsid w:val="00885930"/>
    <w:rsid w:val="00886755"/>
    <w:rsid w:val="00890211"/>
    <w:rsid w:val="0089390B"/>
    <w:rsid w:val="00895C7B"/>
    <w:rsid w:val="008A4419"/>
    <w:rsid w:val="008A5807"/>
    <w:rsid w:val="008B136A"/>
    <w:rsid w:val="008B1605"/>
    <w:rsid w:val="008B160E"/>
    <w:rsid w:val="008B3F4D"/>
    <w:rsid w:val="008B4A71"/>
    <w:rsid w:val="008B79B7"/>
    <w:rsid w:val="008C2F21"/>
    <w:rsid w:val="008C3BC9"/>
    <w:rsid w:val="008C6009"/>
    <w:rsid w:val="008C7634"/>
    <w:rsid w:val="008D28AB"/>
    <w:rsid w:val="008D4466"/>
    <w:rsid w:val="008D5C2C"/>
    <w:rsid w:val="008E305E"/>
    <w:rsid w:val="008E3EE0"/>
    <w:rsid w:val="008E6036"/>
    <w:rsid w:val="008E6539"/>
    <w:rsid w:val="008F32DB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433A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211B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0C4"/>
    <w:rsid w:val="009C6848"/>
    <w:rsid w:val="009C698E"/>
    <w:rsid w:val="009D0FA1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04E78"/>
    <w:rsid w:val="00A12AB8"/>
    <w:rsid w:val="00A15626"/>
    <w:rsid w:val="00A16017"/>
    <w:rsid w:val="00A16263"/>
    <w:rsid w:val="00A2544D"/>
    <w:rsid w:val="00A25F7A"/>
    <w:rsid w:val="00A27111"/>
    <w:rsid w:val="00A37C0F"/>
    <w:rsid w:val="00A4116A"/>
    <w:rsid w:val="00A41608"/>
    <w:rsid w:val="00A417CD"/>
    <w:rsid w:val="00A43C21"/>
    <w:rsid w:val="00A46E69"/>
    <w:rsid w:val="00A52368"/>
    <w:rsid w:val="00A5760A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6083"/>
    <w:rsid w:val="00A875F4"/>
    <w:rsid w:val="00A9036C"/>
    <w:rsid w:val="00A916FA"/>
    <w:rsid w:val="00A9674C"/>
    <w:rsid w:val="00A96B99"/>
    <w:rsid w:val="00AA0953"/>
    <w:rsid w:val="00AA0BCE"/>
    <w:rsid w:val="00AB2132"/>
    <w:rsid w:val="00AB2322"/>
    <w:rsid w:val="00AC021C"/>
    <w:rsid w:val="00AC05BB"/>
    <w:rsid w:val="00AC15D1"/>
    <w:rsid w:val="00AC4503"/>
    <w:rsid w:val="00AC63F0"/>
    <w:rsid w:val="00AC67E3"/>
    <w:rsid w:val="00AC6E01"/>
    <w:rsid w:val="00AD1563"/>
    <w:rsid w:val="00AD4B73"/>
    <w:rsid w:val="00AD5DD5"/>
    <w:rsid w:val="00AD60CB"/>
    <w:rsid w:val="00AD6F25"/>
    <w:rsid w:val="00AE1A27"/>
    <w:rsid w:val="00AE212E"/>
    <w:rsid w:val="00AE3C3E"/>
    <w:rsid w:val="00AE7619"/>
    <w:rsid w:val="00AF3444"/>
    <w:rsid w:val="00AF793C"/>
    <w:rsid w:val="00B007B4"/>
    <w:rsid w:val="00B0316D"/>
    <w:rsid w:val="00B056CB"/>
    <w:rsid w:val="00B1018E"/>
    <w:rsid w:val="00B1558F"/>
    <w:rsid w:val="00B221A2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5B4C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23D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1C86"/>
    <w:rsid w:val="00C92861"/>
    <w:rsid w:val="00C938C7"/>
    <w:rsid w:val="00C963CC"/>
    <w:rsid w:val="00C96E35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4123"/>
    <w:rsid w:val="00CD42CB"/>
    <w:rsid w:val="00CD4B15"/>
    <w:rsid w:val="00CD4F3F"/>
    <w:rsid w:val="00CD61F0"/>
    <w:rsid w:val="00CE1C53"/>
    <w:rsid w:val="00CE4307"/>
    <w:rsid w:val="00CE5003"/>
    <w:rsid w:val="00CE5CE6"/>
    <w:rsid w:val="00CF1438"/>
    <w:rsid w:val="00CF25C9"/>
    <w:rsid w:val="00D00878"/>
    <w:rsid w:val="00D0533E"/>
    <w:rsid w:val="00D05A8D"/>
    <w:rsid w:val="00D074FD"/>
    <w:rsid w:val="00D131CD"/>
    <w:rsid w:val="00D14D69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949F3"/>
    <w:rsid w:val="00DA5F29"/>
    <w:rsid w:val="00DA5FF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4DFA"/>
    <w:rsid w:val="00E25F90"/>
    <w:rsid w:val="00E34397"/>
    <w:rsid w:val="00E4339F"/>
    <w:rsid w:val="00E43DB1"/>
    <w:rsid w:val="00E45D95"/>
    <w:rsid w:val="00E518E5"/>
    <w:rsid w:val="00E533D8"/>
    <w:rsid w:val="00E60FA7"/>
    <w:rsid w:val="00E614A0"/>
    <w:rsid w:val="00E64571"/>
    <w:rsid w:val="00E65AB8"/>
    <w:rsid w:val="00E71591"/>
    <w:rsid w:val="00E72B0D"/>
    <w:rsid w:val="00E7660D"/>
    <w:rsid w:val="00E77194"/>
    <w:rsid w:val="00E803A6"/>
    <w:rsid w:val="00E82EC8"/>
    <w:rsid w:val="00E86674"/>
    <w:rsid w:val="00E86A62"/>
    <w:rsid w:val="00E940C4"/>
    <w:rsid w:val="00E97C86"/>
    <w:rsid w:val="00EA13FE"/>
    <w:rsid w:val="00EA7193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EF669F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0F42"/>
    <w:rsid w:val="00F410C4"/>
    <w:rsid w:val="00F44DE8"/>
    <w:rsid w:val="00F47558"/>
    <w:rsid w:val="00F602AC"/>
    <w:rsid w:val="00F70A0F"/>
    <w:rsid w:val="00F714B7"/>
    <w:rsid w:val="00F733E0"/>
    <w:rsid w:val="00F739A1"/>
    <w:rsid w:val="00F80139"/>
    <w:rsid w:val="00F81570"/>
    <w:rsid w:val="00F81CA5"/>
    <w:rsid w:val="00F825C4"/>
    <w:rsid w:val="00F8351D"/>
    <w:rsid w:val="00F8636B"/>
    <w:rsid w:val="00F92006"/>
    <w:rsid w:val="00F94BC6"/>
    <w:rsid w:val="00FA4CB2"/>
    <w:rsid w:val="00FA53B4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4</Pages>
  <Words>3</Words>
  <Characters>21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2012-06-01T01:55:00Z</dcterms:created>
  <dcterms:modified xsi:type="dcterms:W3CDTF">2012-06-01T02:07:00Z</dcterms:modified>
</cp:coreProperties>
</file>