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486" w:rsidRDefault="00914486">
      <w:pPr>
        <w:sectPr w:rsidR="00914486" w:rsidSect="008C02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115107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53.42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1206044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8C022F">
                          <w:rPr>
                            <w:sz w:val="18"/>
                          </w:rPr>
                          <w:t xml:space="preserve"> : 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8C022F">
                          <w:rPr>
                            <w:sz w:val="18"/>
                          </w:rPr>
                          <w:t xml:space="preserve"> K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2.420 keV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-59.11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69.24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.04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14486" w:rsidRPr="008C022F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914486" w:rsidRDefault="00914486">
      <w:pPr>
        <w:sectPr w:rsidR="00914486" w:rsidSect="008C02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114380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1206362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8C022F">
                          <w:rPr>
                            <w:sz w:val="18"/>
                          </w:rPr>
                          <w:t xml:space="preserve"> : 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8C022F">
                          <w:rPr>
                            <w:sz w:val="18"/>
                          </w:rPr>
                          <w:t xml:space="preserve"> K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.47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14486" w:rsidRPr="008C022F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914486" w:rsidRDefault="00914486">
      <w:pPr>
        <w:sectPr w:rsidR="00914486" w:rsidSect="008C02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116018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1208256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8C022F">
                          <w:rPr>
                            <w:sz w:val="18"/>
                          </w:rPr>
                          <w:t xml:space="preserve"> : 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8C022F">
                          <w:rPr>
                            <w:sz w:val="18"/>
                          </w:rPr>
                          <w:t xml:space="preserve"> K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2.430 keV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.74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14486" w:rsidRPr="008C022F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914486" w:rsidRDefault="00914486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113170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53.58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1207149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8C022F">
                          <w:rPr>
                            <w:sz w:val="18"/>
                          </w:rPr>
                          <w:t xml:space="preserve"> : 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8C022F">
                          <w:rPr>
                            <w:sz w:val="18"/>
                          </w:rPr>
                          <w:t xml:space="preserve"> K</w:t>
                        </w:r>
                        <w:r w:rsidRPr="008C022F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C02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8C02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14486" w:rsidRDefault="009144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C02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 w:rsidRPr="008C02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56.15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144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14486" w:rsidRPr="008C022F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  <w:r w:rsidRPr="008C022F">
                          <w:rPr>
                            <w:sz w:val="18"/>
                          </w:rPr>
                          <w:t>.52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14486" w:rsidRDefault="00914486" w:rsidP="008C022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14486" w:rsidRDefault="00914486">
                  <w:pPr>
                    <w:rPr>
                      <w:sz w:val="18"/>
                    </w:rPr>
                  </w:pPr>
                </w:p>
                <w:p w:rsidR="00914486" w:rsidRPr="008C022F" w:rsidRDefault="009144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14486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14486" w:rsidRPr="008C022F" w:rsidRDefault="009144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914486" w:rsidSect="008C02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022F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022F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4486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2012-05-31T07:35:00Z</dcterms:created>
  <dcterms:modified xsi:type="dcterms:W3CDTF">2012-05-31T07:44:00Z</dcterms:modified>
</cp:coreProperties>
</file>