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75B" w:rsidRDefault="0073675B">
      <w:pPr>
        <w:sectPr w:rsidR="0073675B" w:rsidSect="00161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111956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1208367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614B5">
                          <w:rPr>
                            <w:sz w:val="18"/>
                          </w:rPr>
                          <w:t xml:space="preserve"> : </w:t>
                        </w:r>
                        <w:r w:rsidRPr="001614B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614B5">
                          <w:rPr>
                            <w:sz w:val="18"/>
                          </w:rPr>
                          <w:t xml:space="preserve"> K</w:t>
                        </w:r>
                        <w:r w:rsidRPr="001614B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3675B" w:rsidRPr="001614B5" w:rsidRDefault="007367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28.96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64.77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.80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Pr="001614B5" w:rsidRDefault="007367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73675B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3675B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3675B" w:rsidRPr="001614B5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73675B" w:rsidRDefault="0073675B">
      <w:pPr>
        <w:sectPr w:rsidR="0073675B" w:rsidSect="00161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111019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53.59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1208817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614B5">
                          <w:rPr>
                            <w:sz w:val="18"/>
                          </w:rPr>
                          <w:t xml:space="preserve"> : </w:t>
                        </w:r>
                        <w:r w:rsidRPr="001614B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614B5">
                          <w:rPr>
                            <w:sz w:val="18"/>
                          </w:rPr>
                          <w:t xml:space="preserve"> K</w:t>
                        </w:r>
                        <w:r w:rsidRPr="001614B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3675B" w:rsidRPr="001614B5" w:rsidRDefault="007367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2.138, 2.425 keV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33.54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66.51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.63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Pr="001614B5" w:rsidRDefault="007367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73675B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3675B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3675B" w:rsidRPr="001614B5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73675B" w:rsidRDefault="0073675B">
      <w:pPr>
        <w:sectPr w:rsidR="0073675B" w:rsidSect="001614B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111062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1208407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614B5">
                          <w:rPr>
                            <w:sz w:val="18"/>
                          </w:rPr>
                          <w:t xml:space="preserve"> : </w:t>
                        </w:r>
                        <w:r w:rsidRPr="001614B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614B5">
                          <w:rPr>
                            <w:sz w:val="18"/>
                          </w:rPr>
                          <w:t xml:space="preserve"> K</w:t>
                        </w:r>
                        <w:r w:rsidRPr="001614B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3675B" w:rsidRPr="001614B5" w:rsidRDefault="007367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2.420 keV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43.81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-22.02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71.57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Pr="001614B5" w:rsidRDefault="007367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73675B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3675B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3675B" w:rsidRPr="001614B5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73675B" w:rsidRDefault="0073675B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111653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53.57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1208046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1614B5">
                          <w:rPr>
                            <w:sz w:val="18"/>
                          </w:rPr>
                          <w:t xml:space="preserve"> : </w:t>
                        </w:r>
                        <w:r w:rsidRPr="001614B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1614B5">
                          <w:rPr>
                            <w:sz w:val="18"/>
                          </w:rPr>
                          <w:t xml:space="preserve"> K</w:t>
                        </w:r>
                        <w:r w:rsidRPr="001614B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614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1614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3675B" w:rsidRPr="001614B5" w:rsidRDefault="007367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3675B" w:rsidRDefault="0073675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614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32.15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 w:rsidRPr="001614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65.75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367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3675B" w:rsidRPr="001614B5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  <w:r w:rsidRPr="001614B5">
                          <w:rPr>
                            <w:sz w:val="18"/>
                          </w:rPr>
                          <w:t>.69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3675B" w:rsidRDefault="0073675B" w:rsidP="001614B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3675B" w:rsidRDefault="0073675B">
                  <w:pPr>
                    <w:rPr>
                      <w:sz w:val="18"/>
                    </w:rPr>
                  </w:pPr>
                </w:p>
                <w:p w:rsidR="0073675B" w:rsidRPr="001614B5" w:rsidRDefault="0073675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73675B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3675B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3675B" w:rsidRPr="001614B5" w:rsidRDefault="0073675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73675B" w:rsidSect="001614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4B5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14B5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3675B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2012-05-31T07:54:00Z</dcterms:created>
  <dcterms:modified xsi:type="dcterms:W3CDTF">2012-05-31T08:03:00Z</dcterms:modified>
</cp:coreProperties>
</file>